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6EF62" w14:textId="313B5FEB" w:rsidR="00965110" w:rsidRDefault="00532C71" w:rsidP="002712B9">
      <w:pPr>
        <w:pStyle w:val="a9"/>
        <w:rPr>
          <w:spacing w:val="16"/>
          <w:sz w:val="28"/>
          <w:szCs w:val="28"/>
        </w:rPr>
      </w:pPr>
      <w:r>
        <w:rPr>
          <w:noProof/>
          <w:spacing w:val="16"/>
          <w:sz w:val="28"/>
          <w:szCs w:val="28"/>
          <w:lang w:eastAsia="ru-RU"/>
        </w:rPr>
        <w:drawing>
          <wp:inline distT="0" distB="0" distL="0" distR="0" wp14:anchorId="4DD314A4" wp14:editId="35CBC25A">
            <wp:extent cx="664210" cy="81661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1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D85343" w14:textId="77777777" w:rsidR="00EF07AA" w:rsidRDefault="00EF07AA" w:rsidP="00EF07AA">
      <w:pPr>
        <w:pStyle w:val="a9"/>
        <w:rPr>
          <w:spacing w:val="16"/>
          <w:sz w:val="28"/>
          <w:szCs w:val="28"/>
        </w:rPr>
      </w:pPr>
      <w:r>
        <w:rPr>
          <w:spacing w:val="16"/>
          <w:sz w:val="28"/>
          <w:szCs w:val="28"/>
        </w:rPr>
        <w:t xml:space="preserve">СОВЕТ СКОБЕЛЕВСКОГО </w:t>
      </w:r>
    </w:p>
    <w:p w14:paraId="5EFF0D0D" w14:textId="77777777" w:rsidR="00EF07AA" w:rsidRDefault="00EF07AA" w:rsidP="00EF07AA">
      <w:pPr>
        <w:pStyle w:val="aa"/>
        <w:rPr>
          <w:spacing w:val="16"/>
          <w:szCs w:val="28"/>
        </w:rPr>
      </w:pPr>
      <w:r>
        <w:rPr>
          <w:spacing w:val="16"/>
          <w:szCs w:val="28"/>
        </w:rPr>
        <w:t>СЕЛЬСКОГО ПОСЕЛЕНИЯ ГУЛЬКЕВИЧСКОГО РАЙОНА</w:t>
      </w:r>
    </w:p>
    <w:p w14:paraId="79A49225" w14:textId="77777777" w:rsidR="00EF07AA" w:rsidRPr="00553B35" w:rsidRDefault="00EF07AA" w:rsidP="00EF07AA">
      <w:pPr>
        <w:pStyle w:val="aa"/>
        <w:rPr>
          <w:bCs w:val="0"/>
          <w:spacing w:val="16"/>
          <w:sz w:val="32"/>
          <w:szCs w:val="32"/>
        </w:rPr>
      </w:pPr>
      <w:r w:rsidRPr="00553B35">
        <w:rPr>
          <w:bCs w:val="0"/>
          <w:spacing w:val="16"/>
          <w:sz w:val="32"/>
          <w:szCs w:val="32"/>
        </w:rPr>
        <w:t>РЕШЕНИЕ</w:t>
      </w:r>
    </w:p>
    <w:p w14:paraId="3987A142" w14:textId="77777777" w:rsidR="00EF07AA" w:rsidRDefault="00EF07AA" w:rsidP="00EF07AA">
      <w:pPr>
        <w:jc w:val="center"/>
        <w:rPr>
          <w:b/>
          <w:bCs/>
        </w:rPr>
      </w:pPr>
    </w:p>
    <w:p w14:paraId="234238B8" w14:textId="7BF9B063" w:rsidR="00EF07AA" w:rsidRDefault="00EF07AA" w:rsidP="00EF07AA">
      <w:pPr>
        <w:jc w:val="both"/>
        <w:rPr>
          <w:bCs/>
        </w:rPr>
      </w:pPr>
      <w:r>
        <w:rPr>
          <w:bCs/>
        </w:rPr>
        <w:t>о</w:t>
      </w:r>
      <w:r w:rsidRPr="00B20EAB">
        <w:rPr>
          <w:bCs/>
        </w:rPr>
        <w:t>т</w:t>
      </w:r>
      <w:r>
        <w:rPr>
          <w:bCs/>
        </w:rPr>
        <w:t xml:space="preserve"> </w:t>
      </w:r>
      <w:r>
        <w:rPr>
          <w:bCs/>
          <w:sz w:val="28"/>
          <w:szCs w:val="28"/>
          <w:u w:val="single"/>
        </w:rPr>
        <w:t>26.02.2026</w:t>
      </w:r>
    </w:p>
    <w:p w14:paraId="3E86B938" w14:textId="7769E6F0" w:rsidR="00EF07AA" w:rsidRPr="00EF07AA" w:rsidRDefault="00EF07AA" w:rsidP="00EF07AA">
      <w:pPr>
        <w:jc w:val="both"/>
        <w:rPr>
          <w:bCs/>
          <w:sz w:val="28"/>
          <w:szCs w:val="28"/>
          <w:u w:val="single"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</w:t>
      </w:r>
      <w:r w:rsidRPr="00B20EAB">
        <w:rPr>
          <w:bCs/>
        </w:rPr>
        <w:t>№</w:t>
      </w:r>
      <w:r>
        <w:rPr>
          <w:bCs/>
        </w:rPr>
        <w:t xml:space="preserve"> </w:t>
      </w:r>
      <w:r>
        <w:rPr>
          <w:bCs/>
          <w:sz w:val="28"/>
          <w:szCs w:val="28"/>
          <w:u w:val="single"/>
        </w:rPr>
        <w:t>59</w:t>
      </w:r>
    </w:p>
    <w:p w14:paraId="517C7308" w14:textId="77777777" w:rsidR="00EF07AA" w:rsidRDefault="00EF07AA" w:rsidP="00EF07AA">
      <w:pPr>
        <w:jc w:val="center"/>
      </w:pPr>
      <w:r w:rsidRPr="00B20EAB">
        <w:t>ст-ца Скобелевская</w:t>
      </w:r>
    </w:p>
    <w:p w14:paraId="2E55E402" w14:textId="34CD6DCA" w:rsidR="00EF07AA" w:rsidRDefault="00EF07AA" w:rsidP="00EF07AA">
      <w:pPr>
        <w:jc w:val="center"/>
      </w:pPr>
    </w:p>
    <w:p w14:paraId="47F9A7BD" w14:textId="77777777" w:rsidR="00EF07AA" w:rsidRDefault="00EF07AA" w:rsidP="00EF07AA">
      <w:pPr>
        <w:jc w:val="center"/>
      </w:pPr>
    </w:p>
    <w:p w14:paraId="3018DBFF" w14:textId="77777777" w:rsidR="00EF07AA" w:rsidRDefault="00EF07AA" w:rsidP="00EF07AA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реестра </w:t>
      </w:r>
    </w:p>
    <w:p w14:paraId="44BC931D" w14:textId="77777777" w:rsidR="00EF07AA" w:rsidRDefault="00EF07AA" w:rsidP="00EF07AA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имущества </w:t>
      </w:r>
    </w:p>
    <w:p w14:paraId="11649256" w14:textId="77777777" w:rsidR="00EF07AA" w:rsidRDefault="00EF07AA" w:rsidP="00EF07AA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Скобелевского сельского поселения </w:t>
      </w:r>
    </w:p>
    <w:p w14:paraId="5A4E95B4" w14:textId="77777777" w:rsidR="00EF07AA" w:rsidRDefault="00EF07AA" w:rsidP="00EF07AA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Гулькевичского района</w:t>
      </w:r>
    </w:p>
    <w:p w14:paraId="13D1F788" w14:textId="77777777" w:rsidR="00EF07AA" w:rsidRPr="00745799" w:rsidRDefault="00EF07AA" w:rsidP="00EF07AA">
      <w:pPr>
        <w:shd w:val="clear" w:color="auto" w:fill="FFFFFF"/>
        <w:tabs>
          <w:tab w:val="left" w:pos="0"/>
        </w:tabs>
        <w:ind w:left="11" w:firstLine="698"/>
        <w:jc w:val="both"/>
        <w:rPr>
          <w:bCs/>
          <w:sz w:val="28"/>
          <w:szCs w:val="28"/>
        </w:rPr>
      </w:pPr>
    </w:p>
    <w:p w14:paraId="7911C769" w14:textId="77777777" w:rsidR="00EF07AA" w:rsidRPr="00745799" w:rsidRDefault="00EF07AA" w:rsidP="00EF07AA">
      <w:pPr>
        <w:ind w:firstLine="698"/>
        <w:jc w:val="both"/>
        <w:rPr>
          <w:bCs/>
          <w:sz w:val="28"/>
          <w:szCs w:val="28"/>
        </w:rPr>
      </w:pPr>
    </w:p>
    <w:p w14:paraId="3A1C1163" w14:textId="77777777" w:rsidR="00EF07AA" w:rsidRPr="00FB1E47" w:rsidRDefault="00EF07AA" w:rsidP="00EF07AA">
      <w:pPr>
        <w:autoSpaceDE w:val="0"/>
        <w:autoSpaceDN w:val="0"/>
        <w:adjustRightInd w:val="0"/>
        <w:ind w:firstLine="709"/>
        <w:jc w:val="both"/>
        <w:outlineLvl w:val="1"/>
        <w:rPr>
          <w:sz w:val="28"/>
        </w:rPr>
      </w:pPr>
      <w:r w:rsidRPr="00FB1E47">
        <w:rPr>
          <w:sz w:val="28"/>
          <w:szCs w:val="28"/>
        </w:rPr>
        <w:t xml:space="preserve">Руководствуясь статьей 63 </w:t>
      </w:r>
      <w:r>
        <w:rPr>
          <w:sz w:val="28"/>
          <w:szCs w:val="28"/>
        </w:rPr>
        <w:t>У</w:t>
      </w:r>
      <w:r w:rsidRPr="00FB1E47">
        <w:rPr>
          <w:sz w:val="28"/>
          <w:szCs w:val="28"/>
        </w:rPr>
        <w:t>става Скобелевского сельского поселения Гулькевичского района, Положением о порядке владения, пользования и распоряжения имуществом, находящимся в муниципальной собственности Скобелевского сельского поселения Гулькевичского района, утвержденным решением Совета Скобелевского сельского поселения Гулькевичского района от 21 декабря 2012 года № 3, Совет Скобелевского сельского поселения Гулькевичского района р е ш и л:</w:t>
      </w:r>
    </w:p>
    <w:p w14:paraId="29007D95" w14:textId="77777777" w:rsidR="00300CBA" w:rsidRDefault="00300CBA" w:rsidP="00300CBA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 Утвердить реестр муниципального имущества </w:t>
      </w:r>
      <w:r>
        <w:rPr>
          <w:color w:val="000000"/>
          <w:sz w:val="28"/>
          <w:szCs w:val="28"/>
        </w:rPr>
        <w:t xml:space="preserve">Скобелевского сельского поселения Гулькевичского района </w:t>
      </w:r>
      <w:r>
        <w:rPr>
          <w:color w:val="000000"/>
          <w:sz w:val="28"/>
        </w:rPr>
        <w:t>(прилагается).</w:t>
      </w:r>
    </w:p>
    <w:p w14:paraId="12DE8CC8" w14:textId="77777777" w:rsidR="00300CBA" w:rsidRDefault="00300CBA" w:rsidP="00300CBA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2. Решение Совета Скобелевского сельского поселения Гулькевичского района от 14 февраля 2025 года № 22 «Об утверждении реестра муниципального имущества Скобелевского сельского поселения Гулькевичского района» признать утратившим силу.</w:t>
      </w:r>
    </w:p>
    <w:p w14:paraId="7ECB8B5A" w14:textId="77777777" w:rsidR="00300CBA" w:rsidRPr="00672D02" w:rsidRDefault="00300CBA" w:rsidP="00300CBA">
      <w:pPr>
        <w:pStyle w:val="af0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72D0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72D02">
        <w:rPr>
          <w:sz w:val="28"/>
          <w:szCs w:val="28"/>
        </w:rPr>
        <w:t xml:space="preserve">Контроль за выполнением настоящего решения возложить на постоянную комиссию по бюджету, налогам, сборам и муниципальной собственности Совета </w:t>
      </w:r>
      <w:r w:rsidRPr="00672D02">
        <w:rPr>
          <w:color w:val="000000"/>
          <w:sz w:val="28"/>
          <w:szCs w:val="28"/>
        </w:rPr>
        <w:t>Скобелевского сельского поселения Гулькевичского района</w:t>
      </w:r>
      <w:r w:rsidRPr="00672D02">
        <w:rPr>
          <w:sz w:val="28"/>
          <w:szCs w:val="28"/>
        </w:rPr>
        <w:t>.</w:t>
      </w:r>
    </w:p>
    <w:p w14:paraId="61ADEC76" w14:textId="77777777" w:rsidR="00300CBA" w:rsidRPr="00672D02" w:rsidRDefault="00300CBA" w:rsidP="00300C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72D02">
        <w:rPr>
          <w:sz w:val="28"/>
          <w:szCs w:val="28"/>
        </w:rPr>
        <w:t>.</w:t>
      </w:r>
      <w:r>
        <w:rPr>
          <w:sz w:val="28"/>
          <w:szCs w:val="28"/>
        </w:rPr>
        <w:t xml:space="preserve"> Настоящее р</w:t>
      </w:r>
      <w:r w:rsidRPr="00672D02">
        <w:rPr>
          <w:sz w:val="28"/>
          <w:szCs w:val="28"/>
        </w:rPr>
        <w:t>ешение вступает в силу со дня его подписания.</w:t>
      </w:r>
    </w:p>
    <w:p w14:paraId="685552F1" w14:textId="77777777" w:rsidR="00300CBA" w:rsidRPr="00672D02" w:rsidRDefault="00300CBA" w:rsidP="00300CBA">
      <w:pPr>
        <w:ind w:right="-5"/>
        <w:jc w:val="both"/>
        <w:rPr>
          <w:sz w:val="28"/>
          <w:szCs w:val="28"/>
        </w:rPr>
      </w:pPr>
    </w:p>
    <w:p w14:paraId="2C5BCCDB" w14:textId="77777777" w:rsidR="00300CBA" w:rsidRPr="00745799" w:rsidRDefault="00300CBA" w:rsidP="00300CBA">
      <w:pPr>
        <w:shd w:val="clear" w:color="auto" w:fill="FFFFFF"/>
        <w:tabs>
          <w:tab w:val="left" w:pos="1985"/>
        </w:tabs>
        <w:contextualSpacing/>
        <w:jc w:val="both"/>
        <w:rPr>
          <w:color w:val="000000"/>
          <w:sz w:val="28"/>
          <w:szCs w:val="28"/>
        </w:rPr>
      </w:pPr>
    </w:p>
    <w:p w14:paraId="58CEB736" w14:textId="77777777" w:rsidR="00300CBA" w:rsidRDefault="00300CBA" w:rsidP="00300C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Скобелевского сельского поселения </w:t>
      </w:r>
    </w:p>
    <w:p w14:paraId="0D5781AA" w14:textId="77777777" w:rsidR="00300CBA" w:rsidRDefault="00300CBA" w:rsidP="00300CBA">
      <w:pPr>
        <w:jc w:val="both"/>
        <w:rPr>
          <w:sz w:val="28"/>
          <w:szCs w:val="28"/>
        </w:rPr>
      </w:pPr>
      <w:r>
        <w:rPr>
          <w:sz w:val="28"/>
          <w:szCs w:val="28"/>
        </w:rPr>
        <w:t>Гулькевичского района                                                                  С.Н. Стародубцев</w:t>
      </w:r>
    </w:p>
    <w:p w14:paraId="15E7B020" w14:textId="77777777" w:rsidR="00904381" w:rsidRDefault="00904381" w:rsidP="00904381">
      <w:pPr>
        <w:jc w:val="center"/>
        <w:rPr>
          <w:b/>
          <w:bCs/>
          <w:sz w:val="28"/>
          <w:szCs w:val="28"/>
        </w:rPr>
      </w:pPr>
    </w:p>
    <w:p w14:paraId="745C8B0C" w14:textId="7874A933" w:rsidR="00904381" w:rsidRDefault="00904381" w:rsidP="00904381">
      <w:pPr>
        <w:jc w:val="center"/>
        <w:rPr>
          <w:b/>
          <w:bCs/>
          <w:sz w:val="28"/>
          <w:szCs w:val="28"/>
        </w:rPr>
      </w:pPr>
    </w:p>
    <w:p w14:paraId="2E8BF2A7" w14:textId="49E8C483" w:rsidR="00746BEB" w:rsidRDefault="00746BEB" w:rsidP="00904381">
      <w:pPr>
        <w:jc w:val="center"/>
        <w:rPr>
          <w:b/>
          <w:bCs/>
          <w:sz w:val="28"/>
          <w:szCs w:val="28"/>
        </w:rPr>
      </w:pPr>
    </w:p>
    <w:p w14:paraId="0C811E4C" w14:textId="77777777" w:rsidR="00DD4919" w:rsidRDefault="00DD4919" w:rsidP="00904381">
      <w:pPr>
        <w:jc w:val="center"/>
        <w:rPr>
          <w:b/>
          <w:bCs/>
          <w:sz w:val="28"/>
          <w:szCs w:val="28"/>
        </w:rPr>
        <w:sectPr w:rsidR="00DD4919" w:rsidSect="00572659">
          <w:headerReference w:type="even" r:id="rId9"/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9"/>
        <w:gridCol w:w="4849"/>
        <w:gridCol w:w="4849"/>
      </w:tblGrid>
      <w:tr w:rsidR="00705B8A" w:rsidRPr="00BD5FE2" w14:paraId="6E7A1658" w14:textId="77777777" w:rsidTr="003E7C4C">
        <w:tc>
          <w:tcPr>
            <w:tcW w:w="4789" w:type="dxa"/>
          </w:tcPr>
          <w:p w14:paraId="21EF95AB" w14:textId="77777777" w:rsidR="00705B8A" w:rsidRPr="00EF07AA" w:rsidRDefault="00705B8A" w:rsidP="003E7C4C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4849" w:type="dxa"/>
          </w:tcPr>
          <w:p w14:paraId="7F4D9483" w14:textId="77777777" w:rsidR="00705B8A" w:rsidRPr="00713213" w:rsidRDefault="00705B8A" w:rsidP="003E7C4C">
            <w:pPr>
              <w:rPr>
                <w:sz w:val="28"/>
                <w:szCs w:val="28"/>
              </w:rPr>
            </w:pPr>
          </w:p>
        </w:tc>
        <w:tc>
          <w:tcPr>
            <w:tcW w:w="4849" w:type="dxa"/>
          </w:tcPr>
          <w:p w14:paraId="5E476C29" w14:textId="77777777" w:rsidR="00705B8A" w:rsidRPr="00BD5FE2" w:rsidRDefault="00705B8A" w:rsidP="003E7C4C">
            <w:pPr>
              <w:ind w:left="176"/>
            </w:pPr>
            <w:r w:rsidRPr="00BD5FE2">
              <w:t>Приложение</w:t>
            </w:r>
          </w:p>
          <w:p w14:paraId="750D436C" w14:textId="77777777" w:rsidR="00705B8A" w:rsidRPr="00BD5FE2" w:rsidRDefault="00705B8A" w:rsidP="003E7C4C">
            <w:pPr>
              <w:ind w:left="176"/>
            </w:pPr>
          </w:p>
          <w:p w14:paraId="18E080F8" w14:textId="77777777" w:rsidR="00705B8A" w:rsidRPr="00BD5FE2" w:rsidRDefault="00705B8A" w:rsidP="003E7C4C">
            <w:pPr>
              <w:ind w:left="176"/>
            </w:pPr>
            <w:r w:rsidRPr="00BD5FE2">
              <w:t>УТВЕРЖДЕН</w:t>
            </w:r>
          </w:p>
          <w:p w14:paraId="1FBF758F" w14:textId="77777777" w:rsidR="00E44419" w:rsidRDefault="00705B8A" w:rsidP="003E7C4C">
            <w:pPr>
              <w:ind w:left="176"/>
            </w:pPr>
            <w:r w:rsidRPr="00BD5FE2">
              <w:t xml:space="preserve">решением Совета Скобелевского сельского поселения Гулькевичского района </w:t>
            </w:r>
          </w:p>
          <w:p w14:paraId="77C071F2" w14:textId="01F44411" w:rsidR="00705B8A" w:rsidRPr="00E44419" w:rsidRDefault="00705B8A" w:rsidP="003E7C4C">
            <w:pPr>
              <w:ind w:left="176"/>
              <w:rPr>
                <w:u w:val="single"/>
              </w:rPr>
            </w:pPr>
            <w:r w:rsidRPr="00BD5FE2">
              <w:t xml:space="preserve">от </w:t>
            </w:r>
            <w:r w:rsidR="00E44419">
              <w:rPr>
                <w:u w:val="single"/>
              </w:rPr>
              <w:t>26.02.2026</w:t>
            </w:r>
            <w:r w:rsidRPr="00BD5FE2">
              <w:t xml:space="preserve"> № </w:t>
            </w:r>
            <w:r w:rsidR="00E44419">
              <w:rPr>
                <w:u w:val="single"/>
              </w:rPr>
              <w:t>59</w:t>
            </w:r>
          </w:p>
          <w:p w14:paraId="35B150EB" w14:textId="77777777" w:rsidR="00705B8A" w:rsidRPr="00BD5FE2" w:rsidRDefault="00705B8A" w:rsidP="00BD5FE2"/>
        </w:tc>
      </w:tr>
    </w:tbl>
    <w:p w14:paraId="1DA58434" w14:textId="77777777" w:rsidR="00705B8A" w:rsidRPr="00BD5FE2" w:rsidRDefault="00705B8A" w:rsidP="00705B8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D5FE2">
        <w:rPr>
          <w:b/>
          <w:bCs/>
        </w:rPr>
        <w:t>РЕЕСТР</w:t>
      </w:r>
    </w:p>
    <w:p w14:paraId="71CD841F" w14:textId="77777777" w:rsidR="00705B8A" w:rsidRPr="00BD5FE2" w:rsidRDefault="00705B8A" w:rsidP="00705B8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D5FE2">
        <w:rPr>
          <w:b/>
          <w:bCs/>
        </w:rPr>
        <w:t xml:space="preserve">муниципального имущества Скобелевского сельского поселения </w:t>
      </w:r>
    </w:p>
    <w:p w14:paraId="7452932B" w14:textId="77777777" w:rsidR="00705B8A" w:rsidRPr="00BD5FE2" w:rsidRDefault="00705B8A" w:rsidP="00705B8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D5FE2">
        <w:rPr>
          <w:b/>
          <w:bCs/>
        </w:rPr>
        <w:t>Гулькевичского района</w:t>
      </w:r>
    </w:p>
    <w:p w14:paraId="1EE4C6D8" w14:textId="77777777" w:rsidR="00705B8A" w:rsidRPr="00BD5FE2" w:rsidRDefault="00705B8A" w:rsidP="00705B8A">
      <w:pPr>
        <w:shd w:val="clear" w:color="auto" w:fill="FFFFFF"/>
        <w:tabs>
          <w:tab w:val="left" w:pos="7738"/>
        </w:tabs>
        <w:jc w:val="center"/>
      </w:pPr>
    </w:p>
    <w:p w14:paraId="49AD0770" w14:textId="77777777" w:rsidR="00705B8A" w:rsidRPr="00BD5FE2" w:rsidRDefault="00705B8A" w:rsidP="00705B8A">
      <w:pPr>
        <w:shd w:val="clear" w:color="auto" w:fill="FFFFFF"/>
        <w:jc w:val="center"/>
        <w:rPr>
          <w:rFonts w:eastAsia="Arial"/>
          <w:b/>
          <w:bCs/>
          <w:lang w:eastAsia="hi-IN" w:bidi="hi-IN"/>
        </w:rPr>
      </w:pPr>
      <w:r w:rsidRPr="00BD5FE2">
        <w:rPr>
          <w:rFonts w:eastAsia="Arial"/>
          <w:b/>
          <w:bCs/>
          <w:lang w:eastAsia="hi-IN" w:bidi="hi-IN"/>
        </w:rPr>
        <w:t>Раздел 1. Сведения о муниципальном недвижимом имуществе</w:t>
      </w:r>
    </w:p>
    <w:p w14:paraId="0E032BA8" w14:textId="77777777" w:rsidR="00705B8A" w:rsidRPr="00BD5FE2" w:rsidRDefault="00705B8A" w:rsidP="00705B8A">
      <w:pPr>
        <w:shd w:val="clear" w:color="auto" w:fill="FFFFFF"/>
        <w:jc w:val="center"/>
        <w:rPr>
          <w:rFonts w:eastAsia="Arial"/>
          <w:b/>
          <w:bCs/>
          <w:lang w:eastAsia="hi-IN" w:bidi="hi-IN"/>
        </w:rPr>
      </w:pPr>
    </w:p>
    <w:p w14:paraId="2AAE88F3" w14:textId="77777777" w:rsidR="00705B8A" w:rsidRPr="00BD5FE2" w:rsidRDefault="00705B8A" w:rsidP="00705B8A">
      <w:pPr>
        <w:widowControl w:val="0"/>
        <w:suppressAutoHyphens/>
        <w:autoSpaceDE w:val="0"/>
        <w:jc w:val="center"/>
        <w:rPr>
          <w:rFonts w:eastAsia="Arial"/>
          <w:b/>
          <w:bCs/>
          <w:lang w:eastAsia="hi-IN" w:bidi="hi-IN"/>
        </w:rPr>
      </w:pPr>
      <w:r w:rsidRPr="00BD5FE2">
        <w:rPr>
          <w:rFonts w:eastAsia="Arial"/>
          <w:b/>
          <w:bCs/>
          <w:lang w:eastAsia="hi-IN" w:bidi="hi-IN"/>
        </w:rPr>
        <w:t>Подраздел 1.1. Сведения о земельных участках</w:t>
      </w:r>
    </w:p>
    <w:p w14:paraId="04C89F9B" w14:textId="77777777" w:rsidR="00705B8A" w:rsidRPr="00713213" w:rsidRDefault="00705B8A" w:rsidP="00705B8A">
      <w:pPr>
        <w:widowControl w:val="0"/>
        <w:suppressAutoHyphens/>
        <w:autoSpaceDE w:val="0"/>
        <w:jc w:val="center"/>
        <w:rPr>
          <w:rFonts w:eastAsia="Arial"/>
          <w:sz w:val="28"/>
          <w:szCs w:val="28"/>
          <w:lang w:eastAsia="hi-IN" w:bidi="hi-IN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989"/>
        <w:gridCol w:w="1178"/>
        <w:gridCol w:w="1431"/>
        <w:gridCol w:w="1295"/>
        <w:gridCol w:w="1585"/>
        <w:gridCol w:w="1295"/>
        <w:gridCol w:w="1582"/>
        <w:gridCol w:w="1150"/>
        <w:gridCol w:w="1008"/>
        <w:gridCol w:w="1150"/>
        <w:gridCol w:w="1005"/>
        <w:gridCol w:w="1118"/>
      </w:tblGrid>
      <w:tr w:rsidR="00705B8A" w:rsidRPr="00713213" w14:paraId="62029272" w14:textId="77777777" w:rsidTr="003E7C4C">
        <w:trPr>
          <w:jc w:val="center"/>
        </w:trPr>
        <w:tc>
          <w:tcPr>
            <w:tcW w:w="3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F9FC22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Реестровый номер</w:t>
            </w:r>
          </w:p>
        </w:tc>
        <w:tc>
          <w:tcPr>
            <w:tcW w:w="39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EE8C2B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Наименование земельного участка</w:t>
            </w:r>
          </w:p>
        </w:tc>
        <w:tc>
          <w:tcPr>
            <w:tcW w:w="48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281B65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Адрес (местоположение) земельного участка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53C669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Кадастровый номер земельного участка (с датой присвоения)</w:t>
            </w:r>
          </w:p>
        </w:tc>
        <w:tc>
          <w:tcPr>
            <w:tcW w:w="536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937AF6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Сведения о правообладателе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850DD6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Вид вещного права, на основании которого правообладателю принадлежит земельный участок </w:t>
            </w:r>
          </w:p>
        </w:tc>
        <w:tc>
          <w:tcPr>
            <w:tcW w:w="53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149BFB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Сведения об основных характеристиках земельного участка, в том числе: площадь, категория земель, вид разрешенного использования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54C6B0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Сведения о стоимости земельного участка</w:t>
            </w:r>
          </w:p>
        </w:tc>
        <w:tc>
          <w:tcPr>
            <w:tcW w:w="34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FB3CBE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Сведения о произведенном улучшении земельного участка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FA34D1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Сведения об установленных в отношении земельного участка ограничениях (обременениях)</w:t>
            </w: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6D241D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37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B352CC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Иные сведения (при необходимости)</w:t>
            </w:r>
          </w:p>
        </w:tc>
      </w:tr>
      <w:tr w:rsidR="00705B8A" w:rsidRPr="00713213" w14:paraId="64337CF9" w14:textId="77777777" w:rsidTr="003E7C4C">
        <w:trPr>
          <w:jc w:val="center"/>
        </w:trPr>
        <w:tc>
          <w:tcPr>
            <w:tcW w:w="3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7B9114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39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1D9BAC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48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8DF04D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3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EC872F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536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AEF013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5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E0E572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6</w:t>
            </w:r>
          </w:p>
        </w:tc>
        <w:tc>
          <w:tcPr>
            <w:tcW w:w="53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732212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7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92F830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8</w:t>
            </w:r>
          </w:p>
        </w:tc>
        <w:tc>
          <w:tcPr>
            <w:tcW w:w="34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EC3836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9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D95060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10</w:t>
            </w: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914D48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11</w:t>
            </w:r>
          </w:p>
        </w:tc>
        <w:tc>
          <w:tcPr>
            <w:tcW w:w="37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F2AB37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12</w:t>
            </w:r>
          </w:p>
        </w:tc>
      </w:tr>
      <w:tr w:rsidR="00705B8A" w:rsidRPr="00713213" w14:paraId="6B1E015C" w14:textId="77777777" w:rsidTr="003E7C4C">
        <w:trPr>
          <w:jc w:val="center"/>
        </w:trPr>
        <w:tc>
          <w:tcPr>
            <w:tcW w:w="3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64E44C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1.11.1.</w:t>
            </w:r>
          </w:p>
        </w:tc>
        <w:tc>
          <w:tcPr>
            <w:tcW w:w="39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3B09A5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Земельный участок (для содержания и обслуживания братской могилы)</w:t>
            </w:r>
          </w:p>
        </w:tc>
        <w:tc>
          <w:tcPr>
            <w:tcW w:w="48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91D1F72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Местоположение установлено относительно ориентира, расположенного в границах участка. Ориентир</w:t>
            </w:r>
            <w:r w:rsidRPr="00713213">
              <w:rPr>
                <w:sz w:val="20"/>
                <w:szCs w:val="20"/>
              </w:rPr>
              <w:br/>
            </w:r>
            <w:r w:rsidRPr="00713213">
              <w:rPr>
                <w:rStyle w:val="fontstyle01"/>
              </w:rPr>
              <w:lastRenderedPageBreak/>
              <w:t>пересечение ул. Школьная и пер. Спортивный. Участок находится примерно в 30 м, по направлению на юго-восток от ориентира. Почтовый адрес ориентира: край Краснодарский, р-н Гулькевичский, с/п</w:t>
            </w:r>
            <w:r w:rsidRPr="00713213">
              <w:rPr>
                <w:sz w:val="20"/>
                <w:szCs w:val="20"/>
              </w:rPr>
              <w:br/>
            </w:r>
            <w:r w:rsidRPr="00713213">
              <w:rPr>
                <w:rStyle w:val="fontstyle01"/>
              </w:rPr>
              <w:t>Скобелевское, ст. Скобелевская</w:t>
            </w:r>
          </w:p>
          <w:p w14:paraId="7D4C223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CC994F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lastRenderedPageBreak/>
              <w:t>23:06:0904004:76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 (25.07.2012)</w:t>
            </w:r>
          </w:p>
        </w:tc>
        <w:tc>
          <w:tcPr>
            <w:tcW w:w="536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C647A5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 Скобелевское сельское поселение Гулькевичского района</w:t>
            </w:r>
          </w:p>
          <w:p w14:paraId="05B4F38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ИНН </w:t>
            </w:r>
            <w:r w:rsidRPr="00713213">
              <w:rPr>
                <w:sz w:val="20"/>
                <w:szCs w:val="20"/>
              </w:rPr>
              <w:t xml:space="preserve">2329019506,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КПП</w:t>
            </w:r>
          </w:p>
          <w:p w14:paraId="09F053A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232901001,</w:t>
            </w:r>
          </w:p>
          <w:p w14:paraId="63C6B31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ОГРН </w:t>
            </w:r>
            <w:r w:rsidRPr="00713213">
              <w:rPr>
                <w:sz w:val="20"/>
                <w:szCs w:val="20"/>
              </w:rPr>
              <w:lastRenderedPageBreak/>
              <w:t>1052316363648</w:t>
            </w:r>
          </w:p>
          <w:p w14:paraId="58D16FB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 xml:space="preserve">Краснодарский край, Гулькевичский район, Скобелевское сельское поселение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ОКТМО </w:t>
            </w:r>
            <w:r w:rsidRPr="00713213">
              <w:rPr>
                <w:sz w:val="20"/>
                <w:szCs w:val="20"/>
              </w:rPr>
              <w:t xml:space="preserve">03613445000  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5B8A58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Собственность, акт передачи муниципального имущества от 10.11.2006</w:t>
            </w:r>
          </w:p>
          <w:p w14:paraId="47B4617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53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E0C48F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92 кв. м,</w:t>
            </w:r>
          </w:p>
          <w:p w14:paraId="68589FD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земли населенных пунктов,</w:t>
            </w:r>
          </w:p>
          <w:p w14:paraId="2AF9199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для содержания и обслуживания братской могилы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1572320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1 190,48</w:t>
            </w:r>
          </w:p>
        </w:tc>
        <w:tc>
          <w:tcPr>
            <w:tcW w:w="34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6EB4CB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BEB6E1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1EA244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7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E7E375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3B28CC33" w14:textId="77777777" w:rsidTr="003E7C4C">
        <w:trPr>
          <w:jc w:val="center"/>
        </w:trPr>
        <w:tc>
          <w:tcPr>
            <w:tcW w:w="3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92710D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1.11.2.</w:t>
            </w:r>
          </w:p>
        </w:tc>
        <w:tc>
          <w:tcPr>
            <w:tcW w:w="39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ABD1F6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Земельный участок (для содержания и обслуживания кладбища)</w:t>
            </w:r>
          </w:p>
        </w:tc>
        <w:tc>
          <w:tcPr>
            <w:tcW w:w="48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46BA263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Местоположение установлено относительно ориентира, расположенного в границах участка. Ориентир</w:t>
            </w:r>
            <w:r w:rsidRPr="00713213">
              <w:rPr>
                <w:sz w:val="20"/>
                <w:szCs w:val="20"/>
              </w:rPr>
              <w:br/>
            </w:r>
            <w:r w:rsidRPr="00713213">
              <w:rPr>
                <w:rStyle w:val="fontstyle01"/>
              </w:rPr>
              <w:t xml:space="preserve">пересечение улиц Октябрьская и Колхозная. Участок находится примерно в </w:t>
            </w:r>
            <w:r w:rsidRPr="00713213">
              <w:rPr>
                <w:rStyle w:val="fontstyle01"/>
              </w:rPr>
              <w:lastRenderedPageBreak/>
              <w:t>300 м, по направлению на</w:t>
            </w:r>
            <w:r w:rsidRPr="00713213">
              <w:rPr>
                <w:sz w:val="20"/>
                <w:szCs w:val="20"/>
              </w:rPr>
              <w:br/>
            </w:r>
            <w:r w:rsidRPr="00713213">
              <w:rPr>
                <w:rStyle w:val="fontstyle01"/>
              </w:rPr>
              <w:t>северо-запад от ориентира. Почтовый адрес ориентира: край Краснодарский, р-н Гулькевичский,</w:t>
            </w:r>
            <w:r w:rsidRPr="00713213">
              <w:rPr>
                <w:sz w:val="20"/>
                <w:szCs w:val="20"/>
              </w:rPr>
              <w:br/>
            </w:r>
            <w:r w:rsidRPr="00713213">
              <w:rPr>
                <w:rStyle w:val="fontstyle01"/>
              </w:rPr>
              <w:t>Скобелевское сельское поселение, ст. Скобелевская</w:t>
            </w:r>
          </w:p>
          <w:p w14:paraId="6041B197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346D0FC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lastRenderedPageBreak/>
              <w:t>23:06:0904004:77</w:t>
            </w:r>
          </w:p>
          <w:p w14:paraId="5ECC394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(25.07.2012)</w:t>
            </w:r>
          </w:p>
        </w:tc>
        <w:tc>
          <w:tcPr>
            <w:tcW w:w="536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BBF0C1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 Скобелевское сельское поселение Гулькевичского района</w:t>
            </w:r>
          </w:p>
          <w:p w14:paraId="4B3F0B3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ИНН </w:t>
            </w:r>
            <w:r w:rsidRPr="00713213">
              <w:rPr>
                <w:sz w:val="20"/>
                <w:szCs w:val="20"/>
              </w:rPr>
              <w:t xml:space="preserve">2329019506,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КПП</w:t>
            </w:r>
          </w:p>
          <w:p w14:paraId="4C9E46C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232901001,</w:t>
            </w:r>
          </w:p>
          <w:p w14:paraId="6F0DF53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ОГРН </w:t>
            </w:r>
            <w:r w:rsidRPr="00713213">
              <w:rPr>
                <w:sz w:val="20"/>
                <w:szCs w:val="20"/>
              </w:rPr>
              <w:t>1052316363648</w:t>
            </w:r>
          </w:p>
          <w:p w14:paraId="05843BC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 xml:space="preserve">Краснодарский край, Гулькевичский район, Скобелевское сельское </w:t>
            </w:r>
            <w:r w:rsidRPr="00713213">
              <w:rPr>
                <w:sz w:val="20"/>
                <w:szCs w:val="20"/>
              </w:rPr>
              <w:lastRenderedPageBreak/>
              <w:t xml:space="preserve">поселение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ОКТМО </w:t>
            </w:r>
            <w:r w:rsidRPr="00713213">
              <w:rPr>
                <w:sz w:val="20"/>
                <w:szCs w:val="20"/>
              </w:rPr>
              <w:t xml:space="preserve">03613445000  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CF63F8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Собственность, акт передачи муниципального имущества от 10.11.2006</w:t>
            </w:r>
          </w:p>
          <w:p w14:paraId="4DF0BA2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53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722FB6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11326 кв. м,</w:t>
            </w:r>
          </w:p>
          <w:p w14:paraId="041495D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земли населенных пунктов, </w:t>
            </w:r>
          </w:p>
          <w:p w14:paraId="24C400CA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для содержания и обслуживания кладбища традиционного назначения</w:t>
            </w:r>
          </w:p>
          <w:p w14:paraId="0E5F100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</w:p>
          <w:p w14:paraId="6FF619A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F422DD3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641 278,12</w:t>
            </w:r>
          </w:p>
          <w:p w14:paraId="38E4C6B4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</w:p>
        </w:tc>
        <w:tc>
          <w:tcPr>
            <w:tcW w:w="34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BA7B31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B8D7E8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E3CA5D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7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7B3E36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11AE104D" w14:textId="77777777" w:rsidTr="003E7C4C">
        <w:trPr>
          <w:jc w:val="center"/>
        </w:trPr>
        <w:tc>
          <w:tcPr>
            <w:tcW w:w="3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72EA72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1.11.3.</w:t>
            </w:r>
          </w:p>
        </w:tc>
        <w:tc>
          <w:tcPr>
            <w:tcW w:w="39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3D063B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Земельный участок (для содержания и обслуживания памятника)</w:t>
            </w:r>
          </w:p>
        </w:tc>
        <w:tc>
          <w:tcPr>
            <w:tcW w:w="48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C8DE1FC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Краснодарский край, р-н Гулькевичский, ст-ца Скобелевская, ул. Октябрьская, 34</w:t>
            </w:r>
          </w:p>
          <w:p w14:paraId="5A23421C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5AC038B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23:06:0904011:44</w:t>
            </w:r>
          </w:p>
          <w:p w14:paraId="03109709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(25.07.2012)</w:t>
            </w:r>
          </w:p>
        </w:tc>
        <w:tc>
          <w:tcPr>
            <w:tcW w:w="536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E7ED5D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 Скобелевское сельское поселение Гулькевичского района</w:t>
            </w:r>
          </w:p>
          <w:p w14:paraId="52DE5AF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ИНН </w:t>
            </w:r>
            <w:r w:rsidRPr="00713213">
              <w:rPr>
                <w:sz w:val="20"/>
                <w:szCs w:val="20"/>
              </w:rPr>
              <w:t xml:space="preserve">2329019506,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КПП</w:t>
            </w:r>
          </w:p>
          <w:p w14:paraId="3754BFF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232901001,</w:t>
            </w:r>
          </w:p>
          <w:p w14:paraId="4955922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ОГРН </w:t>
            </w:r>
            <w:r w:rsidRPr="00713213">
              <w:rPr>
                <w:sz w:val="20"/>
                <w:szCs w:val="20"/>
              </w:rPr>
              <w:t>1052316363648</w:t>
            </w:r>
          </w:p>
          <w:p w14:paraId="72D545D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 xml:space="preserve">Краснодарский край, Гулькевичский район, Скобелевское сельское поселение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ОКТМО </w:t>
            </w:r>
            <w:r w:rsidRPr="00713213">
              <w:rPr>
                <w:sz w:val="20"/>
                <w:szCs w:val="20"/>
              </w:rPr>
              <w:t xml:space="preserve">03613445000  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AE67C7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 акт передачи муниципального имущества от 10.11.2006</w:t>
            </w:r>
          </w:p>
          <w:p w14:paraId="7740BB6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53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962AC8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652 кв. м,</w:t>
            </w:r>
          </w:p>
          <w:p w14:paraId="29824503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 xml:space="preserve">земли населенных пунктов, </w:t>
            </w:r>
          </w:p>
          <w:p w14:paraId="059E48E1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для содержания и обслуживания памятника</w:t>
            </w:r>
          </w:p>
          <w:p w14:paraId="245E897A" w14:textId="77777777" w:rsidR="00705B8A" w:rsidRPr="00713213" w:rsidRDefault="00705B8A" w:rsidP="003E7C4C">
            <w:pPr>
              <w:jc w:val="center"/>
            </w:pPr>
          </w:p>
          <w:p w14:paraId="59CCC77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</w:p>
          <w:p w14:paraId="200CF84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C9D5951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8 436,88</w:t>
            </w:r>
          </w:p>
        </w:tc>
        <w:tc>
          <w:tcPr>
            <w:tcW w:w="34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B7841A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F7AA91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FB5848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7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1AA69E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0254C73B" w14:textId="77777777" w:rsidTr="003E7C4C">
        <w:trPr>
          <w:jc w:val="center"/>
        </w:trPr>
        <w:tc>
          <w:tcPr>
            <w:tcW w:w="3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DB408B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1.11.4.</w:t>
            </w:r>
          </w:p>
        </w:tc>
        <w:tc>
          <w:tcPr>
            <w:tcW w:w="39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EBFAE9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Земельный участок </w:t>
            </w:r>
            <w:r w:rsidRPr="00713213">
              <w:rPr>
                <w:sz w:val="20"/>
                <w:szCs w:val="20"/>
              </w:rPr>
              <w:lastRenderedPageBreak/>
              <w:t>(для содержания кладбища)</w:t>
            </w:r>
          </w:p>
        </w:tc>
        <w:tc>
          <w:tcPr>
            <w:tcW w:w="48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A99F40D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lastRenderedPageBreak/>
              <w:t xml:space="preserve">Местоположение </w:t>
            </w:r>
            <w:r w:rsidRPr="00713213">
              <w:rPr>
                <w:rStyle w:val="fontstyle01"/>
              </w:rPr>
              <w:lastRenderedPageBreak/>
              <w:t>установлено относительно ориентира, расположенного в границах участка. Ориентир</w:t>
            </w:r>
            <w:r w:rsidRPr="00713213">
              <w:rPr>
                <w:sz w:val="20"/>
                <w:szCs w:val="20"/>
              </w:rPr>
              <w:br/>
            </w:r>
            <w:r w:rsidRPr="00713213">
              <w:rPr>
                <w:rStyle w:val="fontstyle01"/>
              </w:rPr>
              <w:t>домовладение № 5 по ул. Степная. Участок находится примерно в в 400 м, по направлению на северо-запад</w:t>
            </w:r>
            <w:r w:rsidRPr="00713213">
              <w:rPr>
                <w:sz w:val="20"/>
                <w:szCs w:val="20"/>
              </w:rPr>
              <w:br/>
            </w:r>
            <w:r w:rsidRPr="00713213">
              <w:rPr>
                <w:rStyle w:val="fontstyle01"/>
              </w:rPr>
              <w:t>от ориентира. Почтовый адрес ориентира: край Краснодарский, р-н Гулькевичский, Скобелевское сельское</w:t>
            </w:r>
            <w:r w:rsidRPr="00713213">
              <w:rPr>
                <w:sz w:val="20"/>
                <w:szCs w:val="20"/>
              </w:rPr>
              <w:br/>
            </w:r>
            <w:r w:rsidRPr="00713213">
              <w:rPr>
                <w:rStyle w:val="fontstyle01"/>
              </w:rPr>
              <w:t>поселение, х. Спорный</w:t>
            </w:r>
          </w:p>
          <w:p w14:paraId="7F349A12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0078E6A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lastRenderedPageBreak/>
              <w:t>23:06:0903009:26</w:t>
            </w:r>
          </w:p>
          <w:p w14:paraId="5CEF454F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lastRenderedPageBreak/>
              <w:t>(07.08.2012)</w:t>
            </w:r>
          </w:p>
        </w:tc>
        <w:tc>
          <w:tcPr>
            <w:tcW w:w="536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242C88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 Скобелевское сельское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поселение Гулькевичского района</w:t>
            </w:r>
          </w:p>
          <w:p w14:paraId="3712F0C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ИНН </w:t>
            </w:r>
            <w:r w:rsidRPr="00713213">
              <w:rPr>
                <w:sz w:val="20"/>
                <w:szCs w:val="20"/>
              </w:rPr>
              <w:t xml:space="preserve">2329019506,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КПП</w:t>
            </w:r>
          </w:p>
          <w:p w14:paraId="6CABDC0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232901001,</w:t>
            </w:r>
          </w:p>
          <w:p w14:paraId="1825F62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ОГРН </w:t>
            </w:r>
            <w:r w:rsidRPr="00713213">
              <w:rPr>
                <w:sz w:val="20"/>
                <w:szCs w:val="20"/>
              </w:rPr>
              <w:t>1052316363648</w:t>
            </w:r>
          </w:p>
          <w:p w14:paraId="036113C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 xml:space="preserve">Краснодарский край, Гулькевичский район, Скобелевское сельское поселение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ОКТМО </w:t>
            </w:r>
            <w:r w:rsidRPr="00713213">
              <w:rPr>
                <w:sz w:val="20"/>
                <w:szCs w:val="20"/>
              </w:rPr>
              <w:t xml:space="preserve">03613445000  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E3FA7E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Собственность, акт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передачи муниципального имущества от 10.11.2006</w:t>
            </w:r>
          </w:p>
          <w:p w14:paraId="2B1A46F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53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A21C5C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</w:p>
          <w:p w14:paraId="6CAD3EC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</w:pPr>
          </w:p>
          <w:p w14:paraId="4D4E502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>3 428 кв. м,</w:t>
            </w:r>
          </w:p>
          <w:p w14:paraId="5066C02A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 xml:space="preserve">земли сельскохозяйственного назначения, </w:t>
            </w:r>
          </w:p>
          <w:p w14:paraId="10E6E1BA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для сельскохозяйственного производства</w:t>
            </w:r>
          </w:p>
          <w:p w14:paraId="046E6794" w14:textId="77777777" w:rsidR="00705B8A" w:rsidRPr="00713213" w:rsidRDefault="00705B8A" w:rsidP="003E7C4C">
            <w:pPr>
              <w:jc w:val="center"/>
            </w:pPr>
          </w:p>
          <w:p w14:paraId="1A88456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</w:p>
          <w:p w14:paraId="78DC23F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05C8B81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lastRenderedPageBreak/>
              <w:t>51 214,32</w:t>
            </w:r>
          </w:p>
        </w:tc>
        <w:tc>
          <w:tcPr>
            <w:tcW w:w="34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960A68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BE0B07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5DF1DB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7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B832CA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2B7999A8" w14:textId="77777777" w:rsidTr="003E7C4C">
        <w:trPr>
          <w:jc w:val="center"/>
        </w:trPr>
        <w:tc>
          <w:tcPr>
            <w:tcW w:w="3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96BDDA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1.11.5.</w:t>
            </w:r>
          </w:p>
        </w:tc>
        <w:tc>
          <w:tcPr>
            <w:tcW w:w="39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A22300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Земельный участок (для обслуживания здания администрации)</w:t>
            </w:r>
          </w:p>
        </w:tc>
        <w:tc>
          <w:tcPr>
            <w:tcW w:w="48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C98378C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Краснодарский край, р-н. Гулькевичский, ст-ца. Скобелевская, ул. Октябрьская, д. 28</w:t>
            </w:r>
          </w:p>
          <w:p w14:paraId="5697D259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96D8723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lastRenderedPageBreak/>
              <w:t>23:06:0904003:64</w:t>
            </w:r>
          </w:p>
          <w:p w14:paraId="19E60549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(11.04.2014)</w:t>
            </w:r>
          </w:p>
        </w:tc>
        <w:tc>
          <w:tcPr>
            <w:tcW w:w="536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865848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 Скобелевское сельское поселение Гулькевичского района</w:t>
            </w:r>
          </w:p>
          <w:p w14:paraId="5999318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ИНН </w:t>
            </w:r>
            <w:r w:rsidRPr="00713213">
              <w:rPr>
                <w:sz w:val="20"/>
                <w:szCs w:val="20"/>
              </w:rPr>
              <w:t xml:space="preserve">2329019506,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КПП</w:t>
            </w:r>
          </w:p>
          <w:p w14:paraId="650E4B7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lastRenderedPageBreak/>
              <w:t>232901001,</w:t>
            </w:r>
          </w:p>
          <w:p w14:paraId="7071968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ОГРН </w:t>
            </w:r>
            <w:r w:rsidRPr="00713213">
              <w:rPr>
                <w:sz w:val="20"/>
                <w:szCs w:val="20"/>
              </w:rPr>
              <w:t>1052316363648</w:t>
            </w:r>
          </w:p>
          <w:p w14:paraId="50A9914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 xml:space="preserve">Краснодарский край, Гулькевичский район, Скобелевское сельское поселение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ОКТМО </w:t>
            </w:r>
            <w:r w:rsidRPr="00713213">
              <w:rPr>
                <w:sz w:val="20"/>
                <w:szCs w:val="20"/>
              </w:rPr>
              <w:t xml:space="preserve">03613445000  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436A2D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Собственность, акт передачи муниципального имущества от 10.11.2006</w:t>
            </w:r>
          </w:p>
        </w:tc>
        <w:tc>
          <w:tcPr>
            <w:tcW w:w="53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F12C4D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1 686 кв. м,</w:t>
            </w:r>
          </w:p>
          <w:p w14:paraId="5E171E30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 xml:space="preserve">земли населенных пунктов, </w:t>
            </w:r>
          </w:p>
          <w:p w14:paraId="37EDF15A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для обслуживания здания администрации</w:t>
            </w:r>
          </w:p>
          <w:p w14:paraId="3E50E25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007D283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lastRenderedPageBreak/>
              <w:t>83 052,36</w:t>
            </w:r>
          </w:p>
        </w:tc>
        <w:tc>
          <w:tcPr>
            <w:tcW w:w="34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723BA3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0AAB20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F7CBAA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7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F11085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4266CF1A" w14:textId="77777777" w:rsidTr="003E7C4C">
        <w:trPr>
          <w:jc w:val="center"/>
        </w:trPr>
        <w:tc>
          <w:tcPr>
            <w:tcW w:w="3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3088C0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1.11.6.</w:t>
            </w:r>
          </w:p>
        </w:tc>
        <w:tc>
          <w:tcPr>
            <w:tcW w:w="39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9F206F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Земельный участок (для обслуживания и функционирования дороги)</w:t>
            </w:r>
          </w:p>
        </w:tc>
        <w:tc>
          <w:tcPr>
            <w:tcW w:w="48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5024B1C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Местоположение установлено относительно ориентира, расположенного в границах участка. Почтовый</w:t>
            </w:r>
            <w:r w:rsidRPr="00713213">
              <w:rPr>
                <w:sz w:val="20"/>
                <w:szCs w:val="20"/>
              </w:rPr>
              <w:br/>
            </w:r>
            <w:r w:rsidRPr="00713213">
              <w:rPr>
                <w:rStyle w:val="fontstyle01"/>
              </w:rPr>
              <w:t>адрес ориентира: Краснодарский край, р-н. Гулькевичский, ст-ца. Скобелевская, ул. Дружбы</w:t>
            </w:r>
          </w:p>
          <w:p w14:paraId="0408440C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C272FCA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23:06:0000000:583</w:t>
            </w:r>
          </w:p>
          <w:p w14:paraId="16613167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(13.02.2014)</w:t>
            </w:r>
          </w:p>
        </w:tc>
        <w:tc>
          <w:tcPr>
            <w:tcW w:w="536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9B0E7C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  <w:p w14:paraId="02B983D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ИНН </w:t>
            </w:r>
            <w:r w:rsidRPr="00713213">
              <w:rPr>
                <w:sz w:val="20"/>
                <w:szCs w:val="20"/>
              </w:rPr>
              <w:t xml:space="preserve">2329019506,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КПП</w:t>
            </w:r>
          </w:p>
          <w:p w14:paraId="22034C7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232901001,</w:t>
            </w:r>
          </w:p>
          <w:p w14:paraId="7399FD2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ОГРН </w:t>
            </w:r>
            <w:r w:rsidRPr="00713213">
              <w:rPr>
                <w:sz w:val="20"/>
                <w:szCs w:val="20"/>
              </w:rPr>
              <w:t>1052316363648</w:t>
            </w:r>
          </w:p>
          <w:p w14:paraId="759286C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 xml:space="preserve">Краснодарский край, Гулькевичский район, Скобелевское сельское поселение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ОКТМО </w:t>
            </w:r>
            <w:r w:rsidRPr="00713213">
              <w:rPr>
                <w:sz w:val="20"/>
                <w:szCs w:val="20"/>
              </w:rPr>
              <w:t xml:space="preserve">03613445000  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14A769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 акт передачи муниципального имущества от 10.11.2006</w:t>
            </w:r>
          </w:p>
        </w:tc>
        <w:tc>
          <w:tcPr>
            <w:tcW w:w="53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0B3312D" w14:textId="77777777" w:rsidR="00705B8A" w:rsidRPr="00713213" w:rsidRDefault="00705B8A" w:rsidP="003E7C4C">
            <w:pPr>
              <w:jc w:val="center"/>
            </w:pPr>
            <w:r w:rsidRPr="00713213">
              <w:rPr>
                <w:sz w:val="20"/>
                <w:szCs w:val="20"/>
              </w:rPr>
              <w:t>5 034 кв. м,</w:t>
            </w:r>
            <w:r w:rsidRPr="00713213">
              <w:t xml:space="preserve"> </w:t>
            </w:r>
            <w:r w:rsidRPr="00713213">
              <w:rPr>
                <w:rStyle w:val="fontstyle01"/>
              </w:rPr>
              <w:t>земли населенных пунктов, для обслуживания и функционирования дороги</w:t>
            </w:r>
          </w:p>
          <w:p w14:paraId="2572746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2E83A02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65 139,96</w:t>
            </w:r>
          </w:p>
        </w:tc>
        <w:tc>
          <w:tcPr>
            <w:tcW w:w="34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206271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117227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F92A33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7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78B9F2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217AA1C5" w14:textId="77777777" w:rsidTr="003E7C4C">
        <w:trPr>
          <w:jc w:val="center"/>
        </w:trPr>
        <w:tc>
          <w:tcPr>
            <w:tcW w:w="3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D23EA3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1.11.7</w:t>
            </w:r>
          </w:p>
        </w:tc>
        <w:tc>
          <w:tcPr>
            <w:tcW w:w="39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5DC3A2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Земельный участок (для обслуживания и функционирования дороги)</w:t>
            </w:r>
          </w:p>
        </w:tc>
        <w:tc>
          <w:tcPr>
            <w:tcW w:w="48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CB00126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 xml:space="preserve">Местоположение установлено относительно ориентира, расположенного в границах участка. </w:t>
            </w:r>
            <w:r w:rsidRPr="00713213">
              <w:rPr>
                <w:rStyle w:val="fontstyle01"/>
              </w:rPr>
              <w:lastRenderedPageBreak/>
              <w:t>Почтовый</w:t>
            </w:r>
            <w:r w:rsidRPr="00713213">
              <w:rPr>
                <w:sz w:val="20"/>
                <w:szCs w:val="20"/>
              </w:rPr>
              <w:br/>
            </w:r>
            <w:r w:rsidRPr="00713213">
              <w:rPr>
                <w:rStyle w:val="fontstyle01"/>
              </w:rPr>
              <w:t>адрес ориентира: Краснодарский край, р-н. Гулькевичский, ст-ца. Скобелевская, ул. Мира</w:t>
            </w:r>
          </w:p>
          <w:p w14:paraId="1728E8DF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77A733A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lastRenderedPageBreak/>
              <w:t>23:06:0000000:633</w:t>
            </w:r>
          </w:p>
          <w:p w14:paraId="4FA34519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(14.07.2014)</w:t>
            </w:r>
          </w:p>
        </w:tc>
        <w:tc>
          <w:tcPr>
            <w:tcW w:w="536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59E9F6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  <w:p w14:paraId="7157268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ИНН </w:t>
            </w:r>
            <w:r w:rsidRPr="00713213">
              <w:rPr>
                <w:sz w:val="20"/>
                <w:szCs w:val="20"/>
              </w:rPr>
              <w:t xml:space="preserve">2329019506,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КПП</w:t>
            </w:r>
          </w:p>
          <w:p w14:paraId="376D4A7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232901001,</w:t>
            </w:r>
          </w:p>
          <w:p w14:paraId="76CF10E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ОГРН </w:t>
            </w:r>
            <w:r w:rsidRPr="00713213">
              <w:rPr>
                <w:sz w:val="20"/>
                <w:szCs w:val="20"/>
              </w:rPr>
              <w:t>1052316363648</w:t>
            </w:r>
          </w:p>
          <w:p w14:paraId="00C8149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 xml:space="preserve">Краснодарский край, Гулькевичский район, Скобелевское сельское поселение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ОКТМО </w:t>
            </w:r>
            <w:r w:rsidRPr="00713213">
              <w:rPr>
                <w:sz w:val="20"/>
                <w:szCs w:val="20"/>
              </w:rPr>
              <w:t xml:space="preserve">03613445000  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6CA677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Собственность, акт передачи муниципального имущества от 10.11.2006</w:t>
            </w:r>
          </w:p>
        </w:tc>
        <w:tc>
          <w:tcPr>
            <w:tcW w:w="53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DF09ADF" w14:textId="77777777" w:rsidR="00705B8A" w:rsidRPr="00713213" w:rsidRDefault="00705B8A" w:rsidP="003E7C4C">
            <w:pPr>
              <w:jc w:val="center"/>
            </w:pPr>
            <w:r w:rsidRPr="00713213">
              <w:rPr>
                <w:sz w:val="20"/>
                <w:szCs w:val="20"/>
              </w:rPr>
              <w:t>15 952 кв. м,</w:t>
            </w:r>
            <w:r w:rsidRPr="00713213">
              <w:t xml:space="preserve"> </w:t>
            </w:r>
            <w:r w:rsidRPr="00713213">
              <w:rPr>
                <w:rStyle w:val="fontstyle01"/>
              </w:rPr>
              <w:t>земли населенных пунктов, для обслуживания и функционирования дороги</w:t>
            </w:r>
          </w:p>
          <w:p w14:paraId="4272436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4909552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206 418,88</w:t>
            </w:r>
          </w:p>
        </w:tc>
        <w:tc>
          <w:tcPr>
            <w:tcW w:w="34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9BD288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8C8B6A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7142F4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7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C66DEB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74A2DC0F" w14:textId="77777777" w:rsidTr="003E7C4C">
        <w:trPr>
          <w:jc w:val="center"/>
        </w:trPr>
        <w:tc>
          <w:tcPr>
            <w:tcW w:w="3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89CB82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1.11.8.</w:t>
            </w:r>
          </w:p>
        </w:tc>
        <w:tc>
          <w:tcPr>
            <w:tcW w:w="39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F51120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Земельный участок (для обслуживания и функционирования дороги)</w:t>
            </w:r>
          </w:p>
        </w:tc>
        <w:tc>
          <w:tcPr>
            <w:tcW w:w="48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42E2F99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Местоположение установлено относительно ориентира, расположенного в границах участка. Почтовый</w:t>
            </w:r>
            <w:r w:rsidRPr="00713213">
              <w:rPr>
                <w:sz w:val="20"/>
                <w:szCs w:val="20"/>
              </w:rPr>
              <w:br/>
            </w:r>
            <w:r w:rsidRPr="00713213">
              <w:rPr>
                <w:rStyle w:val="fontstyle01"/>
              </w:rPr>
              <w:t>адрес ориентира: Краснодарский край, р-н. Гулькевичский, ст-ца. Скобелевская, ул. Колхозная</w:t>
            </w:r>
          </w:p>
          <w:p w14:paraId="0AE4E73D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A87BCCC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23:06:0000000:624</w:t>
            </w:r>
          </w:p>
          <w:p w14:paraId="146282FA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(04.06.2014)</w:t>
            </w:r>
          </w:p>
        </w:tc>
        <w:tc>
          <w:tcPr>
            <w:tcW w:w="536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247726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  <w:p w14:paraId="29FBF0F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ИНН </w:t>
            </w:r>
            <w:r w:rsidRPr="00713213">
              <w:rPr>
                <w:sz w:val="20"/>
                <w:szCs w:val="20"/>
              </w:rPr>
              <w:t xml:space="preserve">2329019506,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КПП</w:t>
            </w:r>
          </w:p>
          <w:p w14:paraId="41582BF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232901001,</w:t>
            </w:r>
          </w:p>
          <w:p w14:paraId="6E9C773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ОГРН </w:t>
            </w:r>
            <w:r w:rsidRPr="00713213">
              <w:rPr>
                <w:sz w:val="20"/>
                <w:szCs w:val="20"/>
              </w:rPr>
              <w:t>1052316363648</w:t>
            </w:r>
          </w:p>
          <w:p w14:paraId="0395EE1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 xml:space="preserve">Краснодарский край, Гулькевичский район, Скобелевское сельское поселение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ОКТМО </w:t>
            </w:r>
            <w:r w:rsidRPr="00713213">
              <w:rPr>
                <w:sz w:val="20"/>
                <w:szCs w:val="20"/>
              </w:rPr>
              <w:t xml:space="preserve">03613445000  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9DCC1D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 акт передачи муниципального имущества от 10.11.2006</w:t>
            </w:r>
          </w:p>
        </w:tc>
        <w:tc>
          <w:tcPr>
            <w:tcW w:w="53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5059094" w14:textId="77777777" w:rsidR="00705B8A" w:rsidRPr="00713213" w:rsidRDefault="00705B8A" w:rsidP="003E7C4C">
            <w:pPr>
              <w:jc w:val="center"/>
            </w:pPr>
            <w:r w:rsidRPr="00713213">
              <w:rPr>
                <w:sz w:val="20"/>
                <w:szCs w:val="20"/>
              </w:rPr>
              <w:t>5 352 кв. м,</w:t>
            </w:r>
            <w:r w:rsidRPr="00713213">
              <w:t xml:space="preserve"> </w:t>
            </w:r>
            <w:r w:rsidRPr="00713213">
              <w:rPr>
                <w:rStyle w:val="fontstyle01"/>
              </w:rPr>
              <w:t>земли населенных пунктов, для обслуживания и функционирования дороги</w:t>
            </w:r>
          </w:p>
          <w:p w14:paraId="1188431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3820A6B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69 254,88</w:t>
            </w:r>
          </w:p>
        </w:tc>
        <w:tc>
          <w:tcPr>
            <w:tcW w:w="34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ED66E8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35B321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C9CAE2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7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1D1472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018C6DCC" w14:textId="77777777" w:rsidTr="003E7C4C">
        <w:trPr>
          <w:jc w:val="center"/>
        </w:trPr>
        <w:tc>
          <w:tcPr>
            <w:tcW w:w="3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6E11D3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1.11.9.</w:t>
            </w:r>
          </w:p>
        </w:tc>
        <w:tc>
          <w:tcPr>
            <w:tcW w:w="39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529B07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Земельный участок (для обслуживания и функционирования дороги)</w:t>
            </w:r>
          </w:p>
        </w:tc>
        <w:tc>
          <w:tcPr>
            <w:tcW w:w="48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B6308D7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 xml:space="preserve">Местоположение установлено относительно ориентира, расположенного в границах участка. </w:t>
            </w:r>
            <w:r w:rsidRPr="00713213">
              <w:rPr>
                <w:rStyle w:val="fontstyle01"/>
              </w:rPr>
              <w:lastRenderedPageBreak/>
              <w:t>Почтовый</w:t>
            </w:r>
            <w:r w:rsidRPr="00713213">
              <w:rPr>
                <w:sz w:val="20"/>
                <w:szCs w:val="20"/>
              </w:rPr>
              <w:br/>
            </w:r>
            <w:r w:rsidRPr="00713213">
              <w:rPr>
                <w:rStyle w:val="fontstyle01"/>
              </w:rPr>
              <w:t>адрес ориентира: Краснодарский край, р-н. Гулькевичский, ст-ца. Скобелевская, ул. Западная</w:t>
            </w:r>
          </w:p>
          <w:p w14:paraId="3156EA83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E6F6539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lastRenderedPageBreak/>
              <w:t>23:06:0904016:308</w:t>
            </w:r>
          </w:p>
          <w:p w14:paraId="428B4068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(11.06.2014)</w:t>
            </w:r>
          </w:p>
        </w:tc>
        <w:tc>
          <w:tcPr>
            <w:tcW w:w="536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332A3A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  <w:p w14:paraId="78BC4D1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ИНН </w:t>
            </w:r>
            <w:r w:rsidRPr="00713213">
              <w:rPr>
                <w:sz w:val="20"/>
                <w:szCs w:val="20"/>
              </w:rPr>
              <w:t xml:space="preserve">2329019506,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КПП</w:t>
            </w:r>
          </w:p>
          <w:p w14:paraId="6AE7A55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232901001,</w:t>
            </w:r>
          </w:p>
          <w:p w14:paraId="53BF811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ОГРН </w:t>
            </w:r>
            <w:r w:rsidRPr="00713213">
              <w:rPr>
                <w:sz w:val="20"/>
                <w:szCs w:val="20"/>
              </w:rPr>
              <w:t>1052316363648</w:t>
            </w:r>
          </w:p>
          <w:p w14:paraId="74C7C13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 xml:space="preserve">Краснодарский край, Гулькевичский район, Скобелевское сельское поселение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ОКТМО </w:t>
            </w:r>
            <w:r w:rsidRPr="00713213">
              <w:rPr>
                <w:sz w:val="20"/>
                <w:szCs w:val="20"/>
              </w:rPr>
              <w:t xml:space="preserve">03613445000  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E4B685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Собственность, акт передачи муниципального имущества от 10.11.2006</w:t>
            </w:r>
          </w:p>
        </w:tc>
        <w:tc>
          <w:tcPr>
            <w:tcW w:w="53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DEEAF0B" w14:textId="77777777" w:rsidR="00705B8A" w:rsidRPr="00713213" w:rsidRDefault="00705B8A" w:rsidP="003E7C4C">
            <w:pPr>
              <w:jc w:val="center"/>
            </w:pPr>
            <w:r w:rsidRPr="00713213">
              <w:rPr>
                <w:sz w:val="20"/>
                <w:szCs w:val="20"/>
              </w:rPr>
              <w:t>4 598 кв. м,</w:t>
            </w:r>
            <w:r w:rsidRPr="00713213">
              <w:t xml:space="preserve"> </w:t>
            </w:r>
            <w:r w:rsidRPr="00713213">
              <w:rPr>
                <w:rStyle w:val="fontstyle01"/>
              </w:rPr>
              <w:t>земли населенных пунктов, для обслуживания и функционирования дороги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8BDFFE0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68 694,12</w:t>
            </w:r>
          </w:p>
        </w:tc>
        <w:tc>
          <w:tcPr>
            <w:tcW w:w="34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C0E2E2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70CAE9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C91867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7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5E0F10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65659993" w14:textId="77777777" w:rsidTr="003E7C4C">
        <w:trPr>
          <w:jc w:val="center"/>
        </w:trPr>
        <w:tc>
          <w:tcPr>
            <w:tcW w:w="3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35CD81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1.11.10.</w:t>
            </w:r>
          </w:p>
        </w:tc>
        <w:tc>
          <w:tcPr>
            <w:tcW w:w="39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BD9DD6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Земельный участок (для обслуживания и функционирования дороги)</w:t>
            </w:r>
          </w:p>
        </w:tc>
        <w:tc>
          <w:tcPr>
            <w:tcW w:w="48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0101DA9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Местоположение установлено относительно ориентира, расположенного в границах участка. Почтовый</w:t>
            </w:r>
            <w:r w:rsidRPr="00713213">
              <w:rPr>
                <w:sz w:val="20"/>
                <w:szCs w:val="20"/>
              </w:rPr>
              <w:br/>
            </w:r>
            <w:r w:rsidRPr="00713213">
              <w:rPr>
                <w:rStyle w:val="fontstyle01"/>
              </w:rPr>
              <w:t>адрес ориентира: Краснодарский край, р-н. Гулькевичский, ст-ца. Скобелевская, ул. Октябрьская</w:t>
            </w:r>
          </w:p>
          <w:p w14:paraId="554E9108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21EBDAE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23:06:0904016:306</w:t>
            </w:r>
          </w:p>
          <w:p w14:paraId="305F8F3C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(04.06.2014)</w:t>
            </w:r>
          </w:p>
        </w:tc>
        <w:tc>
          <w:tcPr>
            <w:tcW w:w="536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D06AE2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  <w:p w14:paraId="6454520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ИНН </w:t>
            </w:r>
            <w:r w:rsidRPr="00713213">
              <w:rPr>
                <w:sz w:val="20"/>
                <w:szCs w:val="20"/>
              </w:rPr>
              <w:t xml:space="preserve">2329019506,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КПП</w:t>
            </w:r>
          </w:p>
          <w:p w14:paraId="11DBCF6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232901001,</w:t>
            </w:r>
          </w:p>
          <w:p w14:paraId="38B07BB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ОГРН </w:t>
            </w:r>
            <w:r w:rsidRPr="00713213">
              <w:rPr>
                <w:sz w:val="20"/>
                <w:szCs w:val="20"/>
              </w:rPr>
              <w:t>1052316363648</w:t>
            </w:r>
          </w:p>
          <w:p w14:paraId="6587A28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 xml:space="preserve">Краснодарский край, Гулькевичский район, Скобелевское сельское поселение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ОКТМО </w:t>
            </w:r>
            <w:r w:rsidRPr="00713213">
              <w:rPr>
                <w:sz w:val="20"/>
                <w:szCs w:val="20"/>
              </w:rPr>
              <w:t xml:space="preserve">03613445000  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F73F17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 акт передачи муниципального имущества от 10.11.2006</w:t>
            </w:r>
          </w:p>
        </w:tc>
        <w:tc>
          <w:tcPr>
            <w:tcW w:w="53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E03077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5 402 кв. м,</w:t>
            </w:r>
            <w:r w:rsidRPr="00713213">
              <w:t xml:space="preserve"> </w:t>
            </w:r>
            <w:r w:rsidRPr="00713213">
              <w:rPr>
                <w:rStyle w:val="fontstyle01"/>
              </w:rPr>
              <w:t>земли населенных пунктов, для обслуживания и функционирования дороги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5426B00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80 705,88</w:t>
            </w:r>
          </w:p>
        </w:tc>
        <w:tc>
          <w:tcPr>
            <w:tcW w:w="34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00FA1C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2BD899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C55025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7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448515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1D0E133F" w14:textId="77777777" w:rsidTr="003E7C4C">
        <w:trPr>
          <w:jc w:val="center"/>
        </w:trPr>
        <w:tc>
          <w:tcPr>
            <w:tcW w:w="3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5C178D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1.11.11.</w:t>
            </w:r>
          </w:p>
        </w:tc>
        <w:tc>
          <w:tcPr>
            <w:tcW w:w="39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A4695A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Земельный участок (для обслуживания и функционирования дороги)</w:t>
            </w:r>
          </w:p>
        </w:tc>
        <w:tc>
          <w:tcPr>
            <w:tcW w:w="48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0E8A3BA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 xml:space="preserve">Местоположение установлено относительно ориентира, расположенного в границах участка. </w:t>
            </w:r>
            <w:r w:rsidRPr="00713213">
              <w:rPr>
                <w:rStyle w:val="fontstyle01"/>
              </w:rPr>
              <w:lastRenderedPageBreak/>
              <w:t>Почтовый</w:t>
            </w:r>
            <w:r w:rsidRPr="00713213">
              <w:rPr>
                <w:sz w:val="20"/>
                <w:szCs w:val="20"/>
              </w:rPr>
              <w:br/>
            </w:r>
            <w:r w:rsidRPr="00713213">
              <w:rPr>
                <w:rStyle w:val="fontstyle01"/>
              </w:rPr>
              <w:t>адрес ориентира: Краснодарский край, р-н. Гулькевичский, ст-ца. Скобелевская, пер. Спортивный</w:t>
            </w:r>
          </w:p>
          <w:p w14:paraId="67DDF1E8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8963B3B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lastRenderedPageBreak/>
              <w:t>23:06:0904004:100</w:t>
            </w:r>
          </w:p>
          <w:p w14:paraId="466B1A21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(04.06.2014)</w:t>
            </w:r>
          </w:p>
        </w:tc>
        <w:tc>
          <w:tcPr>
            <w:tcW w:w="536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5D639B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  <w:p w14:paraId="5670A6C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ИНН </w:t>
            </w:r>
            <w:r w:rsidRPr="00713213">
              <w:rPr>
                <w:sz w:val="20"/>
                <w:szCs w:val="20"/>
              </w:rPr>
              <w:t xml:space="preserve">2329019506,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КПП</w:t>
            </w:r>
          </w:p>
          <w:p w14:paraId="3ABBDC5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232901001,</w:t>
            </w:r>
          </w:p>
          <w:p w14:paraId="5400D59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ОГРН </w:t>
            </w:r>
            <w:r w:rsidRPr="00713213">
              <w:rPr>
                <w:sz w:val="20"/>
                <w:szCs w:val="20"/>
              </w:rPr>
              <w:t>1052316363648</w:t>
            </w:r>
          </w:p>
          <w:p w14:paraId="3F0ECF7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 xml:space="preserve">Краснодарский край, Гулькевичский район, Скобелевское сельское поселение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ОКТМО </w:t>
            </w:r>
            <w:r w:rsidRPr="00713213">
              <w:rPr>
                <w:sz w:val="20"/>
                <w:szCs w:val="20"/>
              </w:rPr>
              <w:t xml:space="preserve">03613445000  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63A826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Собственность, акт передачи муниципального имущества от 10.11.2006</w:t>
            </w:r>
          </w:p>
        </w:tc>
        <w:tc>
          <w:tcPr>
            <w:tcW w:w="53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DAA097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4 161 кв. м,</w:t>
            </w:r>
          </w:p>
          <w:p w14:paraId="7F39850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Style w:val="fontstyle01"/>
              </w:rPr>
              <w:t>земли населенных пунктов, для обслуживания и функционирования дороги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CB127F2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235 595,82</w:t>
            </w:r>
          </w:p>
        </w:tc>
        <w:tc>
          <w:tcPr>
            <w:tcW w:w="34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35656F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2540D3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D8BC0A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7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569F5F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4479C8EB" w14:textId="77777777" w:rsidTr="003E7C4C">
        <w:trPr>
          <w:jc w:val="center"/>
        </w:trPr>
        <w:tc>
          <w:tcPr>
            <w:tcW w:w="3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0051DC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1.11.12.</w:t>
            </w:r>
          </w:p>
        </w:tc>
        <w:tc>
          <w:tcPr>
            <w:tcW w:w="39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F54E0A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Земельный участок (для обслуживания и функционирования дороги)</w:t>
            </w:r>
          </w:p>
        </w:tc>
        <w:tc>
          <w:tcPr>
            <w:tcW w:w="48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63AE300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Местоположение установлено относительно ориентира, расположенного в границах участка. Почтовый</w:t>
            </w:r>
            <w:r w:rsidRPr="00713213">
              <w:rPr>
                <w:sz w:val="20"/>
                <w:szCs w:val="20"/>
              </w:rPr>
              <w:br/>
            </w:r>
            <w:r w:rsidRPr="00713213">
              <w:rPr>
                <w:rStyle w:val="fontstyle01"/>
              </w:rPr>
              <w:t>адрес ориентира: Краснодарский край, р-н. Гулькевичский, ст-ца. Скобелевская, ул. Южная</w:t>
            </w:r>
          </w:p>
          <w:p w14:paraId="6C232E4B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CB3F566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23:06:0000000:638</w:t>
            </w:r>
          </w:p>
          <w:p w14:paraId="3EDA1129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(29.07.2014)</w:t>
            </w:r>
          </w:p>
        </w:tc>
        <w:tc>
          <w:tcPr>
            <w:tcW w:w="536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ED13A3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  <w:p w14:paraId="4BB2640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ИНН </w:t>
            </w:r>
            <w:r w:rsidRPr="00713213">
              <w:rPr>
                <w:sz w:val="20"/>
                <w:szCs w:val="20"/>
              </w:rPr>
              <w:t xml:space="preserve">2329019506,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КПП</w:t>
            </w:r>
          </w:p>
          <w:p w14:paraId="15B3846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232901001,</w:t>
            </w:r>
          </w:p>
          <w:p w14:paraId="22EA6D6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ОГРН </w:t>
            </w:r>
            <w:r w:rsidRPr="00713213">
              <w:rPr>
                <w:sz w:val="20"/>
                <w:szCs w:val="20"/>
              </w:rPr>
              <w:t>1052316363648</w:t>
            </w:r>
          </w:p>
          <w:p w14:paraId="1674056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 xml:space="preserve">Краснодарский край, Гулькевичский район, Скобелевское сельское поселение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ОКТМО </w:t>
            </w:r>
            <w:r w:rsidRPr="00713213">
              <w:rPr>
                <w:sz w:val="20"/>
                <w:szCs w:val="20"/>
              </w:rPr>
              <w:t xml:space="preserve">03613445000  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BFFF2F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 акт передачи муниципального имущества от 10.11.2006</w:t>
            </w:r>
          </w:p>
        </w:tc>
        <w:tc>
          <w:tcPr>
            <w:tcW w:w="53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519EB6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11 168 кв. м,</w:t>
            </w:r>
          </w:p>
          <w:p w14:paraId="6E69262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Style w:val="fontstyle01"/>
              </w:rPr>
              <w:t>земли населенных пунктов, для обслуживания и функционирования дороги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2E8E461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144 513,92</w:t>
            </w:r>
          </w:p>
        </w:tc>
        <w:tc>
          <w:tcPr>
            <w:tcW w:w="34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B8E4B2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CE6294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4CA6A4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7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45BE55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5C73CA60" w14:textId="77777777" w:rsidTr="003E7C4C">
        <w:trPr>
          <w:jc w:val="center"/>
        </w:trPr>
        <w:tc>
          <w:tcPr>
            <w:tcW w:w="3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F1DAD7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1.11.13.</w:t>
            </w:r>
          </w:p>
        </w:tc>
        <w:tc>
          <w:tcPr>
            <w:tcW w:w="39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093D29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Земельный участок (для обслуживания и функционирования дороги)</w:t>
            </w:r>
          </w:p>
        </w:tc>
        <w:tc>
          <w:tcPr>
            <w:tcW w:w="48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202E570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 xml:space="preserve">Местоположение установлено относительно ориентира, расположенного в границах участка. </w:t>
            </w:r>
            <w:r w:rsidRPr="00713213">
              <w:rPr>
                <w:rStyle w:val="fontstyle01"/>
              </w:rPr>
              <w:lastRenderedPageBreak/>
              <w:t>Почтовый</w:t>
            </w:r>
            <w:r w:rsidRPr="00713213">
              <w:rPr>
                <w:sz w:val="20"/>
                <w:szCs w:val="20"/>
              </w:rPr>
              <w:br/>
            </w:r>
            <w:r w:rsidRPr="00713213">
              <w:rPr>
                <w:rStyle w:val="fontstyle01"/>
              </w:rPr>
              <w:t>адрес ориентира: Краснодарский край, р-н. Гулькевичский, ст-ца. Скобелевская, ул. Колхозная</w:t>
            </w:r>
          </w:p>
          <w:p w14:paraId="0428D9D3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E393451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lastRenderedPageBreak/>
              <w:t>23:06:0000000:580</w:t>
            </w:r>
          </w:p>
          <w:p w14:paraId="6398D7E6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(12.02.2014)</w:t>
            </w:r>
          </w:p>
        </w:tc>
        <w:tc>
          <w:tcPr>
            <w:tcW w:w="536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99F6F8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  <w:p w14:paraId="7486EAE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ИНН </w:t>
            </w:r>
            <w:r w:rsidRPr="00713213">
              <w:rPr>
                <w:sz w:val="20"/>
                <w:szCs w:val="20"/>
              </w:rPr>
              <w:t xml:space="preserve">2329019506,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КПП</w:t>
            </w:r>
          </w:p>
          <w:p w14:paraId="76EF989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232901001,</w:t>
            </w:r>
          </w:p>
          <w:p w14:paraId="60BD6A2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ОГРН </w:t>
            </w:r>
            <w:r w:rsidRPr="00713213">
              <w:rPr>
                <w:sz w:val="20"/>
                <w:szCs w:val="20"/>
              </w:rPr>
              <w:t>1052316363648</w:t>
            </w:r>
          </w:p>
          <w:p w14:paraId="5D9EA59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 xml:space="preserve">Краснодарский край, Гулькевичский район, Скобелевское сельское поселение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ОКТМО </w:t>
            </w:r>
            <w:r w:rsidRPr="00713213">
              <w:rPr>
                <w:sz w:val="20"/>
                <w:szCs w:val="20"/>
              </w:rPr>
              <w:t xml:space="preserve">03613445000  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A43BE5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Собственность, акт передачи муниципального имущества от 10.11.2006</w:t>
            </w:r>
          </w:p>
        </w:tc>
        <w:tc>
          <w:tcPr>
            <w:tcW w:w="53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3E9EEB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5 968 кв. м,</w:t>
            </w:r>
          </w:p>
          <w:p w14:paraId="4076C30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Style w:val="fontstyle01"/>
              </w:rPr>
              <w:t>земли населенных пунктов, для обслуживания и функционирования дороги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724F5BB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77 225,92</w:t>
            </w:r>
          </w:p>
        </w:tc>
        <w:tc>
          <w:tcPr>
            <w:tcW w:w="34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FF3C90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673A69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DCB16F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7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33DFF3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4ACD1E8C" w14:textId="77777777" w:rsidTr="003E7C4C">
        <w:trPr>
          <w:jc w:val="center"/>
        </w:trPr>
        <w:tc>
          <w:tcPr>
            <w:tcW w:w="3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1279AF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1.11.14.</w:t>
            </w:r>
          </w:p>
        </w:tc>
        <w:tc>
          <w:tcPr>
            <w:tcW w:w="39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770EA9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Земельный участок (для обслуживания и функционирования дороги)</w:t>
            </w:r>
          </w:p>
        </w:tc>
        <w:tc>
          <w:tcPr>
            <w:tcW w:w="48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1E59706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Местоположение установлено относительно ориентира, расположенного в границах участка. Почтовый</w:t>
            </w:r>
            <w:r w:rsidRPr="00713213">
              <w:rPr>
                <w:sz w:val="20"/>
                <w:szCs w:val="20"/>
              </w:rPr>
              <w:br/>
            </w:r>
            <w:r w:rsidRPr="00713213">
              <w:rPr>
                <w:rStyle w:val="fontstyle01"/>
              </w:rPr>
              <w:t>адрес ориентира: Краснодарский край, р-н Гулькевичский, ст-ца Скобелевская, ул. Молодежная</w:t>
            </w:r>
          </w:p>
          <w:p w14:paraId="6FDFA309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17E72A6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23:06:0904016:305</w:t>
            </w:r>
          </w:p>
          <w:p w14:paraId="1B01372E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(04.06.2014)</w:t>
            </w:r>
          </w:p>
        </w:tc>
        <w:tc>
          <w:tcPr>
            <w:tcW w:w="536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8AE905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  <w:p w14:paraId="7BE42F0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ИНН </w:t>
            </w:r>
            <w:r w:rsidRPr="00713213">
              <w:rPr>
                <w:sz w:val="20"/>
                <w:szCs w:val="20"/>
              </w:rPr>
              <w:t xml:space="preserve">2329019506,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КПП</w:t>
            </w:r>
          </w:p>
          <w:p w14:paraId="7BECD5B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232901001,</w:t>
            </w:r>
          </w:p>
          <w:p w14:paraId="47CFB3E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ОГРН </w:t>
            </w:r>
            <w:r w:rsidRPr="00713213">
              <w:rPr>
                <w:sz w:val="20"/>
                <w:szCs w:val="20"/>
              </w:rPr>
              <w:t>1052316363648</w:t>
            </w:r>
          </w:p>
          <w:p w14:paraId="0635B0D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 xml:space="preserve">Краснодарский край, Гулькевичский район, Скобелевское сельское поселение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ОКТМО </w:t>
            </w:r>
            <w:r w:rsidRPr="00713213">
              <w:rPr>
                <w:sz w:val="20"/>
                <w:szCs w:val="20"/>
              </w:rPr>
              <w:t xml:space="preserve">03613445000  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4CCD3C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 акт передачи муниципального имущества от 10.11.2006</w:t>
            </w:r>
          </w:p>
        </w:tc>
        <w:tc>
          <w:tcPr>
            <w:tcW w:w="53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0E49C2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5 675 кв. м,</w:t>
            </w:r>
          </w:p>
          <w:p w14:paraId="6D478CD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Style w:val="fontstyle01"/>
              </w:rPr>
              <w:t>земли населенных пунктов, для обслуживания и функционирования дороги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CF2D391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84 784,00</w:t>
            </w:r>
          </w:p>
        </w:tc>
        <w:tc>
          <w:tcPr>
            <w:tcW w:w="34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AAB5C2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AFC505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CA1F3B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7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C0F877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3110F492" w14:textId="77777777" w:rsidTr="003E7C4C">
        <w:trPr>
          <w:jc w:val="center"/>
        </w:trPr>
        <w:tc>
          <w:tcPr>
            <w:tcW w:w="3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A19C8C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1.11.15.</w:t>
            </w:r>
          </w:p>
        </w:tc>
        <w:tc>
          <w:tcPr>
            <w:tcW w:w="39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A389E6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Земельный участок (для обслуживания и функционирования дороги)</w:t>
            </w:r>
          </w:p>
        </w:tc>
        <w:tc>
          <w:tcPr>
            <w:tcW w:w="48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9210DDD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 xml:space="preserve">Местоположение установлено относительно ориентира, расположенного в границах </w:t>
            </w:r>
            <w:r w:rsidRPr="00713213">
              <w:rPr>
                <w:rStyle w:val="fontstyle01"/>
              </w:rPr>
              <w:lastRenderedPageBreak/>
              <w:t>участка. Почтовый</w:t>
            </w:r>
            <w:r w:rsidRPr="00713213">
              <w:rPr>
                <w:sz w:val="20"/>
                <w:szCs w:val="20"/>
              </w:rPr>
              <w:br/>
            </w:r>
            <w:r w:rsidRPr="00713213">
              <w:rPr>
                <w:rStyle w:val="fontstyle01"/>
              </w:rPr>
              <w:t>адрес ориентира: Краснодарский край, р-н. Гулькевичский, х. Сергеевский, ул. Красноармейская</w:t>
            </w:r>
          </w:p>
          <w:p w14:paraId="441D9F37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F71E935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lastRenderedPageBreak/>
              <w:t>23:06:0000000:616</w:t>
            </w:r>
          </w:p>
          <w:p w14:paraId="100C6322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(06.05.2014)</w:t>
            </w:r>
          </w:p>
        </w:tc>
        <w:tc>
          <w:tcPr>
            <w:tcW w:w="536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643D0C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  <w:p w14:paraId="32ACB8A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ИНН </w:t>
            </w:r>
            <w:r w:rsidRPr="00713213">
              <w:rPr>
                <w:sz w:val="20"/>
                <w:szCs w:val="20"/>
              </w:rPr>
              <w:t xml:space="preserve">2329019506,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КПП</w:t>
            </w:r>
          </w:p>
          <w:p w14:paraId="2733F8F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lastRenderedPageBreak/>
              <w:t>232901001,</w:t>
            </w:r>
          </w:p>
          <w:p w14:paraId="0FE3EF7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ОГРН </w:t>
            </w:r>
            <w:r w:rsidRPr="00713213">
              <w:rPr>
                <w:sz w:val="20"/>
                <w:szCs w:val="20"/>
              </w:rPr>
              <w:t>1052316363648</w:t>
            </w:r>
          </w:p>
          <w:p w14:paraId="3666246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 xml:space="preserve">Краснодарский край, Гулькевичский район, Скобелевское сельское поселение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ОКТМО </w:t>
            </w:r>
            <w:r w:rsidRPr="00713213">
              <w:rPr>
                <w:sz w:val="20"/>
                <w:szCs w:val="20"/>
              </w:rPr>
              <w:t xml:space="preserve">03613445000  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78F9FD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Собственность, акт передачи муниципального имущества от 10.11.2006</w:t>
            </w:r>
          </w:p>
        </w:tc>
        <w:tc>
          <w:tcPr>
            <w:tcW w:w="53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BF4EBA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11 430 кв. м,</w:t>
            </w:r>
          </w:p>
          <w:p w14:paraId="6E02387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Style w:val="fontstyle01"/>
              </w:rPr>
              <w:t>земли населенных пунктов, для обслуживания и функционирования дороги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63E2226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170 764,20</w:t>
            </w:r>
          </w:p>
        </w:tc>
        <w:tc>
          <w:tcPr>
            <w:tcW w:w="34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8B0E6B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58EFAC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93876E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7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63602A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5B2C2BEE" w14:textId="77777777" w:rsidTr="003E7C4C">
        <w:trPr>
          <w:jc w:val="center"/>
        </w:trPr>
        <w:tc>
          <w:tcPr>
            <w:tcW w:w="3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283637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1.11.16.</w:t>
            </w:r>
          </w:p>
        </w:tc>
        <w:tc>
          <w:tcPr>
            <w:tcW w:w="39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58B078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Земельный участок (для обслуживания и функционирования дороги)</w:t>
            </w:r>
          </w:p>
        </w:tc>
        <w:tc>
          <w:tcPr>
            <w:tcW w:w="48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1AC63F1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Местоположение установлено относительно ориентира, расположенного в границах участка. Почтовый</w:t>
            </w:r>
            <w:r w:rsidRPr="00713213">
              <w:rPr>
                <w:sz w:val="20"/>
                <w:szCs w:val="20"/>
              </w:rPr>
              <w:br/>
            </w:r>
            <w:r w:rsidRPr="00713213">
              <w:rPr>
                <w:rStyle w:val="fontstyle01"/>
              </w:rPr>
              <w:t>адрес ориентира: Краснодарский край, р-н. Гулькевичский, х. Журавлев, ул. Молодежная</w:t>
            </w:r>
          </w:p>
          <w:p w14:paraId="3D82DA3C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FFB06C9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23:06:0000000:579</w:t>
            </w:r>
          </w:p>
          <w:p w14:paraId="3C4048CD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(12.02.2014)</w:t>
            </w:r>
          </w:p>
        </w:tc>
        <w:tc>
          <w:tcPr>
            <w:tcW w:w="536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935BD0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  <w:p w14:paraId="6DA0DC1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ИНН </w:t>
            </w:r>
            <w:r w:rsidRPr="00713213">
              <w:rPr>
                <w:sz w:val="20"/>
                <w:szCs w:val="20"/>
              </w:rPr>
              <w:t xml:space="preserve">2329019506,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КПП</w:t>
            </w:r>
          </w:p>
          <w:p w14:paraId="4F27C9C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232901001,</w:t>
            </w:r>
          </w:p>
          <w:p w14:paraId="4473A68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ОГРН </w:t>
            </w:r>
            <w:r w:rsidRPr="00713213">
              <w:rPr>
                <w:sz w:val="20"/>
                <w:szCs w:val="20"/>
              </w:rPr>
              <w:t>1052316363648</w:t>
            </w:r>
          </w:p>
          <w:p w14:paraId="23C8C32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 xml:space="preserve">Краснодарский край, Гулькевичский район, Скобелевское сельское поселение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ОКТМО </w:t>
            </w:r>
            <w:r w:rsidRPr="00713213">
              <w:rPr>
                <w:sz w:val="20"/>
                <w:szCs w:val="20"/>
              </w:rPr>
              <w:t xml:space="preserve">03613445000  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7F4039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 акт передачи муниципального имущества от 10.11.2006</w:t>
            </w:r>
          </w:p>
        </w:tc>
        <w:tc>
          <w:tcPr>
            <w:tcW w:w="53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73A8FD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2 500 кв. м,</w:t>
            </w:r>
          </w:p>
          <w:p w14:paraId="3CAC4E9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Style w:val="fontstyle01"/>
              </w:rPr>
              <w:t>земли населенных пунктов, для обслуживания и функционирования автомобильной дороги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94F045E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37 350,00</w:t>
            </w:r>
          </w:p>
        </w:tc>
        <w:tc>
          <w:tcPr>
            <w:tcW w:w="34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7674F0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14ED6C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893062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7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B5F1EC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25870482" w14:textId="77777777" w:rsidTr="003E7C4C">
        <w:trPr>
          <w:jc w:val="center"/>
        </w:trPr>
        <w:tc>
          <w:tcPr>
            <w:tcW w:w="3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89E246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1.11.17.</w:t>
            </w:r>
          </w:p>
        </w:tc>
        <w:tc>
          <w:tcPr>
            <w:tcW w:w="39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5E830B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Земельный участок (для обслуживания и функционирования </w:t>
            </w:r>
            <w:r w:rsidRPr="00713213">
              <w:rPr>
                <w:sz w:val="20"/>
                <w:szCs w:val="20"/>
              </w:rPr>
              <w:lastRenderedPageBreak/>
              <w:t>дороги)</w:t>
            </w:r>
          </w:p>
        </w:tc>
        <w:tc>
          <w:tcPr>
            <w:tcW w:w="48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7A151B0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lastRenderedPageBreak/>
              <w:t xml:space="preserve">Местоположение установлено относительно ориентира, расположенного в </w:t>
            </w:r>
            <w:r w:rsidRPr="00713213">
              <w:rPr>
                <w:rStyle w:val="fontstyle01"/>
              </w:rPr>
              <w:lastRenderedPageBreak/>
              <w:t>границах участка. Почтовый</w:t>
            </w:r>
            <w:r w:rsidRPr="00713213">
              <w:rPr>
                <w:sz w:val="20"/>
                <w:szCs w:val="20"/>
              </w:rPr>
              <w:br/>
            </w:r>
            <w:r w:rsidRPr="00713213">
              <w:rPr>
                <w:rStyle w:val="fontstyle01"/>
              </w:rPr>
              <w:t>адрес ориентира: Краснодарский край, р-н. Гулькевичский, х. Спорный, ул. Степная</w:t>
            </w:r>
          </w:p>
          <w:p w14:paraId="32C7C726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52FBA19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lastRenderedPageBreak/>
              <w:t>23:06:0000000:617</w:t>
            </w:r>
          </w:p>
          <w:p w14:paraId="03031AE4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 xml:space="preserve">(07.05.2014) </w:t>
            </w:r>
          </w:p>
        </w:tc>
        <w:tc>
          <w:tcPr>
            <w:tcW w:w="536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92B4D1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  <w:p w14:paraId="7D38F79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ИНН </w:t>
            </w:r>
            <w:r w:rsidRPr="00713213">
              <w:rPr>
                <w:sz w:val="20"/>
                <w:szCs w:val="20"/>
              </w:rPr>
              <w:t xml:space="preserve">2329019506,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КПП</w:t>
            </w:r>
          </w:p>
          <w:p w14:paraId="0D7E7DD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232901001,</w:t>
            </w:r>
          </w:p>
          <w:p w14:paraId="48ADBCC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ОГРН </w:t>
            </w:r>
            <w:r w:rsidRPr="00713213">
              <w:rPr>
                <w:sz w:val="20"/>
                <w:szCs w:val="20"/>
              </w:rPr>
              <w:t>1052316363648</w:t>
            </w:r>
          </w:p>
          <w:p w14:paraId="4C2FEFD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 xml:space="preserve">Краснодарский край, Гулькевичский район, Скобелевское сельское поселение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ОКТМО </w:t>
            </w:r>
            <w:r w:rsidRPr="00713213">
              <w:rPr>
                <w:sz w:val="20"/>
                <w:szCs w:val="20"/>
              </w:rPr>
              <w:t xml:space="preserve">03613445000  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60FF06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Собственность, акт передачи муниципального имущества от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10.11.2006</w:t>
            </w:r>
          </w:p>
        </w:tc>
        <w:tc>
          <w:tcPr>
            <w:tcW w:w="53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C858FB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>16 098 кв. м,</w:t>
            </w:r>
          </w:p>
          <w:p w14:paraId="7AE6DDC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Style w:val="fontstyle01"/>
              </w:rPr>
              <w:t>земли населенных пунктов, для обслуживания и функционирова</w:t>
            </w:r>
            <w:r w:rsidRPr="00713213">
              <w:rPr>
                <w:rStyle w:val="fontstyle01"/>
              </w:rPr>
              <w:lastRenderedPageBreak/>
              <w:t>ния автомобильной дороги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5D62E80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lastRenderedPageBreak/>
              <w:t>455 251,44</w:t>
            </w:r>
          </w:p>
        </w:tc>
        <w:tc>
          <w:tcPr>
            <w:tcW w:w="34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4C2A1D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9C8926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EA60BB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7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31CDE4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5FAE33E5" w14:textId="77777777" w:rsidTr="003E7C4C">
        <w:trPr>
          <w:jc w:val="center"/>
        </w:trPr>
        <w:tc>
          <w:tcPr>
            <w:tcW w:w="3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7C4BF1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1.11.18.</w:t>
            </w:r>
          </w:p>
        </w:tc>
        <w:tc>
          <w:tcPr>
            <w:tcW w:w="39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1E4140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Земельный участок (для обслуживания и функционирования дороги)</w:t>
            </w:r>
          </w:p>
        </w:tc>
        <w:tc>
          <w:tcPr>
            <w:tcW w:w="48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5E1F4C4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Местоположение установлено относительно ориентира, расположенного в границах участка. Почтовый</w:t>
            </w:r>
            <w:r w:rsidRPr="00713213">
              <w:rPr>
                <w:sz w:val="20"/>
                <w:szCs w:val="20"/>
              </w:rPr>
              <w:br/>
            </w:r>
            <w:r w:rsidRPr="00713213">
              <w:rPr>
                <w:rStyle w:val="fontstyle01"/>
              </w:rPr>
              <w:t>адрес ориентира: Краснодарский край, р-н. Гулькевичский, ст-ца. Скобелевская, ул. Мира</w:t>
            </w:r>
          </w:p>
          <w:p w14:paraId="4877C5F7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5F26880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23:06:0904016:304</w:t>
            </w:r>
          </w:p>
          <w:p w14:paraId="2F9FD330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(25.04.2014)</w:t>
            </w:r>
          </w:p>
        </w:tc>
        <w:tc>
          <w:tcPr>
            <w:tcW w:w="536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175A65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  <w:p w14:paraId="397C140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ИНН </w:t>
            </w:r>
            <w:r w:rsidRPr="00713213">
              <w:rPr>
                <w:sz w:val="20"/>
                <w:szCs w:val="20"/>
              </w:rPr>
              <w:t xml:space="preserve">2329019506,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КПП</w:t>
            </w:r>
          </w:p>
          <w:p w14:paraId="68192D0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232901001,</w:t>
            </w:r>
          </w:p>
          <w:p w14:paraId="28E05EC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ОГРН </w:t>
            </w:r>
            <w:r w:rsidRPr="00713213">
              <w:rPr>
                <w:sz w:val="20"/>
                <w:szCs w:val="20"/>
              </w:rPr>
              <w:t>1052316363648</w:t>
            </w:r>
          </w:p>
          <w:p w14:paraId="429FA7F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 xml:space="preserve">Краснодарский край, Гулькевичский район, Скобелевское сельское поселение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ОКТМО </w:t>
            </w:r>
            <w:r w:rsidRPr="00713213">
              <w:rPr>
                <w:sz w:val="20"/>
                <w:szCs w:val="20"/>
              </w:rPr>
              <w:t xml:space="preserve">03613445000  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1FC969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 акт передачи муниципального имущества от 10.11.2006</w:t>
            </w:r>
          </w:p>
        </w:tc>
        <w:tc>
          <w:tcPr>
            <w:tcW w:w="53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22AC89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5 730 кв. м,</w:t>
            </w:r>
          </w:p>
          <w:p w14:paraId="4E5F4F7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Style w:val="fontstyle01"/>
              </w:rPr>
              <w:t>земли населенных пунктов, для обслуживания и функционирования дороги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978283A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85 606,20</w:t>
            </w:r>
          </w:p>
        </w:tc>
        <w:tc>
          <w:tcPr>
            <w:tcW w:w="34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1AC020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ED7836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CD9596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7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948248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592584A3" w14:textId="77777777" w:rsidTr="003E7C4C">
        <w:trPr>
          <w:jc w:val="center"/>
        </w:trPr>
        <w:tc>
          <w:tcPr>
            <w:tcW w:w="3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909C4E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1.11.19</w:t>
            </w:r>
          </w:p>
        </w:tc>
        <w:tc>
          <w:tcPr>
            <w:tcW w:w="39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6D40DF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Земельный участок (для размещения парков культуры и отдыха)</w:t>
            </w:r>
          </w:p>
        </w:tc>
        <w:tc>
          <w:tcPr>
            <w:tcW w:w="48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029799A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sz w:val="20"/>
                <w:szCs w:val="20"/>
              </w:rPr>
              <w:t xml:space="preserve">Краснодарский край, Гулькевичский р-н, Скобелевское сельское поселение, ст-ца </w:t>
            </w:r>
            <w:r w:rsidRPr="00713213">
              <w:rPr>
                <w:sz w:val="20"/>
                <w:szCs w:val="20"/>
              </w:rPr>
              <w:lastRenderedPageBreak/>
              <w:t>Скобелевская, ул. Школьная (ОКТМО 03613445000)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22AE8DA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lastRenderedPageBreak/>
              <w:t>23:06:0904011:76 (08.06.2020)</w:t>
            </w:r>
          </w:p>
        </w:tc>
        <w:tc>
          <w:tcPr>
            <w:tcW w:w="536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333E03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  <w:p w14:paraId="182D82D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ИНН 2329019506, КПП</w:t>
            </w:r>
          </w:p>
          <w:p w14:paraId="250111F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232901001,</w:t>
            </w:r>
          </w:p>
          <w:p w14:paraId="351A78A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ОГРН 1052316363648</w:t>
            </w:r>
          </w:p>
          <w:p w14:paraId="5394B08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Краснодарский край, Гулькевичский район, Скобелевское сельское поселение ОКТМО 03613445000  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A444A6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Собственность, акт передачи муниципального имущества от 10.11.2006</w:t>
            </w:r>
          </w:p>
        </w:tc>
        <w:tc>
          <w:tcPr>
            <w:tcW w:w="53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8E685A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6 154 кв. м, земли населенных пунктов, парки культуры и отдыха: размещение парков </w:t>
            </w:r>
            <w:r w:rsidRPr="00713213">
              <w:rPr>
                <w:sz w:val="20"/>
                <w:szCs w:val="20"/>
              </w:rPr>
              <w:lastRenderedPageBreak/>
              <w:t xml:space="preserve">культуры и отдыха  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EA2B275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lastRenderedPageBreak/>
              <w:t>79 632,76</w:t>
            </w:r>
          </w:p>
        </w:tc>
        <w:tc>
          <w:tcPr>
            <w:tcW w:w="34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2A51B5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31643C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832F01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7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531F8E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3AAECC70" w14:textId="77777777" w:rsidTr="003E7C4C">
        <w:trPr>
          <w:jc w:val="center"/>
        </w:trPr>
        <w:tc>
          <w:tcPr>
            <w:tcW w:w="3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F5E443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1.11.20</w:t>
            </w:r>
          </w:p>
        </w:tc>
        <w:tc>
          <w:tcPr>
            <w:tcW w:w="39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E6B09F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Земельный участок (для размещения площадок для занятий спортом)</w:t>
            </w:r>
          </w:p>
        </w:tc>
        <w:tc>
          <w:tcPr>
            <w:tcW w:w="48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B6AB787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sz w:val="20"/>
                <w:szCs w:val="20"/>
              </w:rPr>
              <w:t xml:space="preserve">Краснодарский край, Гулькевичский р-н, с/п Скобелевское, ст-ца Скобелевская, ул. Школьная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80F8B9D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23:06:0904004:113 (25.05.2020)</w:t>
            </w:r>
          </w:p>
        </w:tc>
        <w:tc>
          <w:tcPr>
            <w:tcW w:w="536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76BCA2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  <w:p w14:paraId="7D36CB8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ИНН </w:t>
            </w:r>
            <w:r w:rsidRPr="00713213">
              <w:rPr>
                <w:sz w:val="20"/>
                <w:szCs w:val="20"/>
              </w:rPr>
              <w:t xml:space="preserve">2329019506,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КПП</w:t>
            </w:r>
          </w:p>
          <w:p w14:paraId="3A2BBF7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232901001,</w:t>
            </w:r>
          </w:p>
          <w:p w14:paraId="3B5CC04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ОГРН </w:t>
            </w:r>
            <w:r w:rsidRPr="00713213">
              <w:rPr>
                <w:sz w:val="20"/>
                <w:szCs w:val="20"/>
              </w:rPr>
              <w:t>1052316363648</w:t>
            </w:r>
          </w:p>
          <w:p w14:paraId="70481B6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 xml:space="preserve">Краснодарский край, Гулькевичский район, Скобелевское сельское поселение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ОКТМО </w:t>
            </w:r>
            <w:r w:rsidRPr="00713213">
              <w:rPr>
                <w:sz w:val="20"/>
                <w:szCs w:val="20"/>
              </w:rPr>
              <w:t xml:space="preserve">03613445000  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951566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 акт передачи муниципального имущества от 10.11.2006</w:t>
            </w:r>
          </w:p>
        </w:tc>
        <w:tc>
          <w:tcPr>
            <w:tcW w:w="53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06C889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16 071 кв. м,</w:t>
            </w:r>
          </w:p>
          <w:p w14:paraId="3EC17E5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земли населенных пунктов, площадки для занятий спортом: размещение площадок для занятий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017EBBA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598 966,17</w:t>
            </w:r>
          </w:p>
        </w:tc>
        <w:tc>
          <w:tcPr>
            <w:tcW w:w="34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0BB138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3E96E3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D36596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911607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</w:p>
        </w:tc>
      </w:tr>
      <w:tr w:rsidR="00705B8A" w:rsidRPr="00713213" w14:paraId="18EEE48D" w14:textId="77777777" w:rsidTr="003E7C4C">
        <w:trPr>
          <w:jc w:val="center"/>
        </w:trPr>
        <w:tc>
          <w:tcPr>
            <w:tcW w:w="3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EE5AD4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1.11.21</w:t>
            </w:r>
          </w:p>
        </w:tc>
        <w:tc>
          <w:tcPr>
            <w:tcW w:w="39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C35F07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Земельный участок (для размещения площадки по сбору биологических </w:t>
            </w:r>
            <w:r w:rsidRPr="00713213">
              <w:rPr>
                <w:sz w:val="20"/>
                <w:szCs w:val="20"/>
              </w:rPr>
              <w:lastRenderedPageBreak/>
              <w:t>отходов)</w:t>
            </w:r>
          </w:p>
        </w:tc>
        <w:tc>
          <w:tcPr>
            <w:tcW w:w="48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C56AD05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lastRenderedPageBreak/>
              <w:t xml:space="preserve">Краснодарский край, Гулькевичский р-н, примерно в 1400 м от ориентира по направлению на юго-запад, </w:t>
            </w:r>
            <w:r w:rsidRPr="00713213">
              <w:rPr>
                <w:rStyle w:val="fontstyle01"/>
              </w:rPr>
              <w:lastRenderedPageBreak/>
              <w:t xml:space="preserve">наименование ориентира – западная окраина х. Родников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4385D9B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lastRenderedPageBreak/>
              <w:t>23:06:0903015:3 (11.12.2012)</w:t>
            </w:r>
          </w:p>
        </w:tc>
        <w:tc>
          <w:tcPr>
            <w:tcW w:w="536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16BAD0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  <w:p w14:paraId="2ADA5F8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ИНН </w:t>
            </w:r>
            <w:r w:rsidRPr="00713213">
              <w:rPr>
                <w:sz w:val="20"/>
                <w:szCs w:val="20"/>
              </w:rPr>
              <w:t xml:space="preserve">2329019506,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КПП</w:t>
            </w:r>
          </w:p>
          <w:p w14:paraId="168EAFE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232901001,</w:t>
            </w:r>
          </w:p>
          <w:p w14:paraId="7AFF1B2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ОГРН </w:t>
            </w:r>
            <w:r w:rsidRPr="00713213">
              <w:rPr>
                <w:sz w:val="20"/>
                <w:szCs w:val="20"/>
              </w:rPr>
              <w:t>1052316363648</w:t>
            </w:r>
          </w:p>
          <w:p w14:paraId="27C209D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 xml:space="preserve">Краснодарский край, Гулькевичский район, Скобелевское сельское поселение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ОКТМО </w:t>
            </w:r>
            <w:r w:rsidRPr="00713213">
              <w:rPr>
                <w:sz w:val="20"/>
                <w:szCs w:val="20"/>
              </w:rPr>
              <w:t xml:space="preserve">03613445000  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9FFCF53" w14:textId="77777777" w:rsidR="00705B8A" w:rsidRPr="00713213" w:rsidRDefault="00705B8A" w:rsidP="003E7C4C">
            <w:pPr>
              <w:widowControl w:val="0"/>
              <w:suppressAutoHyphens/>
              <w:autoSpaceDE w:val="0"/>
              <w:ind w:left="-111" w:right="-105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Постоянное (бессрочное) пользование, постановление администрации муниципального образования Гулькевичский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район от 11.01.2013 г. № 15</w:t>
            </w:r>
          </w:p>
        </w:tc>
        <w:tc>
          <w:tcPr>
            <w:tcW w:w="53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5C17DA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 xml:space="preserve">7 кв. м., </w:t>
            </w:r>
          </w:p>
          <w:p w14:paraId="2AFECCC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земли сельскозяйственного назначения, для сельскохозяйственного производства (для </w:t>
            </w:r>
            <w:r w:rsidRPr="00713213">
              <w:rPr>
                <w:sz w:val="20"/>
                <w:szCs w:val="20"/>
              </w:rPr>
              <w:lastRenderedPageBreak/>
              <w:t>размещения площадки по сбору биологических отходов)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C02EF53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lastRenderedPageBreak/>
              <w:t>126,63</w:t>
            </w:r>
          </w:p>
        </w:tc>
        <w:tc>
          <w:tcPr>
            <w:tcW w:w="34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7A3EE6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6FD1E6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7838E5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7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CF75E7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783928F3" w14:textId="77777777" w:rsidTr="003E7C4C">
        <w:trPr>
          <w:jc w:val="center"/>
        </w:trPr>
        <w:tc>
          <w:tcPr>
            <w:tcW w:w="3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FC2C45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1.11.22</w:t>
            </w:r>
          </w:p>
        </w:tc>
        <w:tc>
          <w:tcPr>
            <w:tcW w:w="39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DF35CF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Земельный участок (для размещения площадок для занятий спортом)</w:t>
            </w:r>
          </w:p>
        </w:tc>
        <w:tc>
          <w:tcPr>
            <w:tcW w:w="48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C42CA12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 xml:space="preserve">Краснодарский край, Гулькевичский р-н, ст-ца Скобелевская, ул. Молодежная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94EF9EB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23:06:0904016:358 (27.03.2020)</w:t>
            </w:r>
          </w:p>
        </w:tc>
        <w:tc>
          <w:tcPr>
            <w:tcW w:w="536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5D67CF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  <w:p w14:paraId="3086073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ИНН </w:t>
            </w:r>
            <w:r w:rsidRPr="00713213">
              <w:rPr>
                <w:sz w:val="20"/>
                <w:szCs w:val="20"/>
              </w:rPr>
              <w:t xml:space="preserve">2329019506,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КПП</w:t>
            </w:r>
          </w:p>
          <w:p w14:paraId="20CEEAB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232901001,</w:t>
            </w:r>
          </w:p>
          <w:p w14:paraId="3D0F81B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ОГРН </w:t>
            </w:r>
            <w:r w:rsidRPr="00713213">
              <w:rPr>
                <w:sz w:val="20"/>
                <w:szCs w:val="20"/>
              </w:rPr>
              <w:t>1052316363648</w:t>
            </w:r>
          </w:p>
          <w:p w14:paraId="16F0206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 xml:space="preserve">Краснодарский край, Гулькевичский район, Скобелевское сельское поселение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ОКТМО </w:t>
            </w:r>
            <w:r w:rsidRPr="00713213">
              <w:rPr>
                <w:sz w:val="20"/>
                <w:szCs w:val="20"/>
              </w:rPr>
              <w:t xml:space="preserve">03613445000  </w:t>
            </w:r>
          </w:p>
        </w:tc>
        <w:tc>
          <w:tcPr>
            <w:tcW w:w="43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517B782" w14:textId="77777777" w:rsidR="00705B8A" w:rsidRPr="00713213" w:rsidRDefault="00705B8A" w:rsidP="003E7C4C">
            <w:pPr>
              <w:widowControl w:val="0"/>
              <w:suppressAutoHyphens/>
              <w:autoSpaceDE w:val="0"/>
              <w:ind w:left="-111" w:right="-105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Постоянное (бессрочное) пользование, постановление администрации муниципального образования Гулькевичский район от 05.12.2024 г. № 1983</w:t>
            </w:r>
          </w:p>
        </w:tc>
        <w:tc>
          <w:tcPr>
            <w:tcW w:w="53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9E7B08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3 438 кв. м., земли населенных пунктов, площадки для занятий спортом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86BC44B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150 343,74</w:t>
            </w:r>
          </w:p>
        </w:tc>
        <w:tc>
          <w:tcPr>
            <w:tcW w:w="34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956534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8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FC4AE9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4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769D53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7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226092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</w:tbl>
    <w:p w14:paraId="43E4FD0B" w14:textId="77777777" w:rsidR="00705B8A" w:rsidRPr="00BD5FE2" w:rsidRDefault="00705B8A" w:rsidP="00705B8A">
      <w:pPr>
        <w:widowControl w:val="0"/>
        <w:suppressAutoHyphens/>
        <w:autoSpaceDE w:val="0"/>
        <w:jc w:val="center"/>
        <w:rPr>
          <w:rFonts w:eastAsia="Arial"/>
          <w:lang w:eastAsia="hi-IN" w:bidi="hi-IN"/>
        </w:rPr>
      </w:pPr>
    </w:p>
    <w:p w14:paraId="42CC781F" w14:textId="77777777" w:rsidR="00705B8A" w:rsidRPr="00BD5FE2" w:rsidRDefault="00705B8A" w:rsidP="00705B8A">
      <w:pPr>
        <w:widowControl w:val="0"/>
        <w:suppressAutoHyphens/>
        <w:autoSpaceDE w:val="0"/>
        <w:jc w:val="center"/>
        <w:rPr>
          <w:rFonts w:eastAsia="Arial"/>
          <w:b/>
          <w:lang w:eastAsia="hi-IN" w:bidi="hi-IN"/>
        </w:rPr>
      </w:pPr>
      <w:r w:rsidRPr="00BD5FE2">
        <w:rPr>
          <w:rFonts w:eastAsia="Arial"/>
          <w:b/>
          <w:lang w:eastAsia="hi-IN" w:bidi="hi-IN"/>
        </w:rPr>
        <w:t xml:space="preserve">Подраздел 1.2. Сведения о зданиях, сооружениях, объектах незавершенного строительства, </w:t>
      </w:r>
    </w:p>
    <w:p w14:paraId="39291108" w14:textId="77777777" w:rsidR="00705B8A" w:rsidRPr="00BD5FE2" w:rsidRDefault="00705B8A" w:rsidP="00705B8A">
      <w:pPr>
        <w:widowControl w:val="0"/>
        <w:suppressAutoHyphens/>
        <w:autoSpaceDE w:val="0"/>
        <w:jc w:val="center"/>
        <w:rPr>
          <w:rFonts w:eastAsia="Arial"/>
          <w:b/>
          <w:lang w:eastAsia="hi-IN" w:bidi="hi-IN"/>
        </w:rPr>
      </w:pPr>
      <w:r w:rsidRPr="00BD5FE2">
        <w:rPr>
          <w:rFonts w:eastAsia="Arial"/>
          <w:b/>
          <w:lang w:eastAsia="hi-IN" w:bidi="hi-IN"/>
        </w:rPr>
        <w:t>единых недвижимых комплексах и иных объектах, отнесенных законом к недвижимости</w:t>
      </w:r>
    </w:p>
    <w:p w14:paraId="777F3C97" w14:textId="77777777" w:rsidR="00705B8A" w:rsidRPr="00BD5FE2" w:rsidRDefault="00705B8A" w:rsidP="00705B8A">
      <w:pPr>
        <w:jc w:val="center"/>
        <w:rPr>
          <w:sz w:val="22"/>
          <w:szCs w:val="22"/>
        </w:rPr>
      </w:pP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713"/>
        <w:gridCol w:w="548"/>
        <w:gridCol w:w="875"/>
        <w:gridCol w:w="714"/>
        <w:gridCol w:w="993"/>
        <w:gridCol w:w="995"/>
        <w:gridCol w:w="945"/>
        <w:gridCol w:w="930"/>
        <w:gridCol w:w="960"/>
        <w:gridCol w:w="926"/>
        <w:gridCol w:w="796"/>
        <w:gridCol w:w="1090"/>
        <w:gridCol w:w="551"/>
        <w:gridCol w:w="883"/>
        <w:gridCol w:w="833"/>
        <w:gridCol w:w="904"/>
        <w:gridCol w:w="904"/>
      </w:tblGrid>
      <w:tr w:rsidR="00705B8A" w:rsidRPr="00713213" w14:paraId="3D620F27" w14:textId="77777777" w:rsidTr="003E7C4C">
        <w:tc>
          <w:tcPr>
            <w:tcW w:w="713" w:type="dxa"/>
            <w:vAlign w:val="center"/>
          </w:tcPr>
          <w:p w14:paraId="6744612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Реестровый номер</w:t>
            </w:r>
          </w:p>
        </w:tc>
        <w:tc>
          <w:tcPr>
            <w:tcW w:w="548" w:type="dxa"/>
            <w:vAlign w:val="center"/>
          </w:tcPr>
          <w:p w14:paraId="454F9EA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Вид объекта уче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та</w:t>
            </w:r>
          </w:p>
        </w:tc>
        <w:tc>
          <w:tcPr>
            <w:tcW w:w="875" w:type="dxa"/>
            <w:vAlign w:val="center"/>
          </w:tcPr>
          <w:p w14:paraId="1A877C0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Наименование объекта учета</w:t>
            </w:r>
          </w:p>
        </w:tc>
        <w:tc>
          <w:tcPr>
            <w:tcW w:w="714" w:type="dxa"/>
            <w:vAlign w:val="center"/>
          </w:tcPr>
          <w:p w14:paraId="5AAE44A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Назначение объекта учета</w:t>
            </w:r>
          </w:p>
        </w:tc>
        <w:tc>
          <w:tcPr>
            <w:tcW w:w="993" w:type="dxa"/>
            <w:vAlign w:val="center"/>
          </w:tcPr>
          <w:p w14:paraId="6A8C9D4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Адрес (местоположение) объекта учета (с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указанием кода ОКТМО)</w:t>
            </w:r>
          </w:p>
        </w:tc>
        <w:tc>
          <w:tcPr>
            <w:tcW w:w="995" w:type="dxa"/>
            <w:vAlign w:val="center"/>
          </w:tcPr>
          <w:p w14:paraId="2F7A61C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Кадастровый номер объекта учета (с датой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присвоения)</w:t>
            </w:r>
          </w:p>
        </w:tc>
        <w:tc>
          <w:tcPr>
            <w:tcW w:w="945" w:type="dxa"/>
            <w:vAlign w:val="center"/>
          </w:tcPr>
          <w:p w14:paraId="0505862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Сведения о земельном участке, на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котором расположен объект учета (кадастровый номер, форма собственности, площадь)</w:t>
            </w:r>
          </w:p>
        </w:tc>
        <w:tc>
          <w:tcPr>
            <w:tcW w:w="930" w:type="dxa"/>
            <w:vAlign w:val="center"/>
          </w:tcPr>
          <w:p w14:paraId="3FF859D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Сведения о правообладателе</w:t>
            </w:r>
          </w:p>
        </w:tc>
        <w:tc>
          <w:tcPr>
            <w:tcW w:w="960" w:type="dxa"/>
            <w:vAlign w:val="center"/>
          </w:tcPr>
          <w:p w14:paraId="359C490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Вид вещного права, на основании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которого правообладателю принадлежит объект учета</w:t>
            </w:r>
          </w:p>
        </w:tc>
        <w:tc>
          <w:tcPr>
            <w:tcW w:w="926" w:type="dxa"/>
            <w:vAlign w:val="center"/>
          </w:tcPr>
          <w:p w14:paraId="47A97D6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Сведения об основных характеристика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х объекта учета, в том числе: тип объекта (жилое либо нежилое), площадь, протяженность, этажность (подземная этажность)</w:t>
            </w:r>
          </w:p>
        </w:tc>
        <w:tc>
          <w:tcPr>
            <w:tcW w:w="796" w:type="dxa"/>
            <w:vAlign w:val="center"/>
          </w:tcPr>
          <w:p w14:paraId="4C3CFB0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Инвентарный номер объекта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учета</w:t>
            </w:r>
          </w:p>
        </w:tc>
        <w:tc>
          <w:tcPr>
            <w:tcW w:w="1090" w:type="dxa"/>
            <w:vAlign w:val="center"/>
          </w:tcPr>
          <w:p w14:paraId="5A76821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Сведения о стоимости объекта учета</w:t>
            </w:r>
          </w:p>
        </w:tc>
        <w:tc>
          <w:tcPr>
            <w:tcW w:w="551" w:type="dxa"/>
            <w:vAlign w:val="center"/>
          </w:tcPr>
          <w:p w14:paraId="0F68E08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Сведения об измене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ниях объекта учета (произведенных достройках, капитальном ремонте, реконструкции, модернизации, сносе)</w:t>
            </w:r>
          </w:p>
        </w:tc>
        <w:tc>
          <w:tcPr>
            <w:tcW w:w="883" w:type="dxa"/>
            <w:vAlign w:val="center"/>
          </w:tcPr>
          <w:p w14:paraId="457A7BC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Сведения об установленных в отноше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нии объекта учета ограничениях (обременениях)</w:t>
            </w:r>
          </w:p>
        </w:tc>
        <w:tc>
          <w:tcPr>
            <w:tcW w:w="833" w:type="dxa"/>
            <w:vAlign w:val="center"/>
          </w:tcPr>
          <w:p w14:paraId="06EB47E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Сведения о лице, в пользу которого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установлены ограничения (обременения)</w:t>
            </w:r>
          </w:p>
        </w:tc>
        <w:tc>
          <w:tcPr>
            <w:tcW w:w="904" w:type="dxa"/>
            <w:vAlign w:val="center"/>
          </w:tcPr>
          <w:p w14:paraId="0B313A4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Сведения об объекте единого недвижимого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комплекса, в том числе: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</w:t>
            </w:r>
          </w:p>
        </w:tc>
        <w:tc>
          <w:tcPr>
            <w:tcW w:w="904" w:type="dxa"/>
            <w:vAlign w:val="center"/>
          </w:tcPr>
          <w:p w14:paraId="7A94E6A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Иные сведения (при необходимости)</w:t>
            </w:r>
          </w:p>
        </w:tc>
      </w:tr>
      <w:tr w:rsidR="00705B8A" w:rsidRPr="00713213" w14:paraId="75DF1F99" w14:textId="77777777" w:rsidTr="003E7C4C">
        <w:tc>
          <w:tcPr>
            <w:tcW w:w="713" w:type="dxa"/>
            <w:vAlign w:val="center"/>
          </w:tcPr>
          <w:p w14:paraId="75EC2DB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</w:t>
            </w:r>
          </w:p>
        </w:tc>
        <w:tc>
          <w:tcPr>
            <w:tcW w:w="548" w:type="dxa"/>
            <w:vAlign w:val="center"/>
          </w:tcPr>
          <w:p w14:paraId="00A2006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2</w:t>
            </w:r>
          </w:p>
        </w:tc>
        <w:tc>
          <w:tcPr>
            <w:tcW w:w="875" w:type="dxa"/>
            <w:vAlign w:val="center"/>
          </w:tcPr>
          <w:p w14:paraId="61F610E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3</w:t>
            </w:r>
          </w:p>
        </w:tc>
        <w:tc>
          <w:tcPr>
            <w:tcW w:w="714" w:type="dxa"/>
            <w:vAlign w:val="center"/>
          </w:tcPr>
          <w:p w14:paraId="37F39BE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17B0C96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5</w:t>
            </w:r>
          </w:p>
        </w:tc>
        <w:tc>
          <w:tcPr>
            <w:tcW w:w="995" w:type="dxa"/>
            <w:vAlign w:val="center"/>
          </w:tcPr>
          <w:p w14:paraId="742A6D9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6</w:t>
            </w:r>
          </w:p>
        </w:tc>
        <w:tc>
          <w:tcPr>
            <w:tcW w:w="945" w:type="dxa"/>
            <w:vAlign w:val="center"/>
          </w:tcPr>
          <w:p w14:paraId="1ABC4F5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7</w:t>
            </w:r>
          </w:p>
        </w:tc>
        <w:tc>
          <w:tcPr>
            <w:tcW w:w="930" w:type="dxa"/>
            <w:vAlign w:val="center"/>
          </w:tcPr>
          <w:p w14:paraId="453DA47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8</w:t>
            </w:r>
          </w:p>
        </w:tc>
        <w:tc>
          <w:tcPr>
            <w:tcW w:w="960" w:type="dxa"/>
            <w:vAlign w:val="center"/>
          </w:tcPr>
          <w:p w14:paraId="68DC12F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9</w:t>
            </w:r>
          </w:p>
        </w:tc>
        <w:tc>
          <w:tcPr>
            <w:tcW w:w="926" w:type="dxa"/>
            <w:vAlign w:val="center"/>
          </w:tcPr>
          <w:p w14:paraId="5DD1945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10</w:t>
            </w:r>
          </w:p>
        </w:tc>
        <w:tc>
          <w:tcPr>
            <w:tcW w:w="796" w:type="dxa"/>
            <w:vAlign w:val="center"/>
          </w:tcPr>
          <w:p w14:paraId="4C34569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11</w:t>
            </w:r>
          </w:p>
        </w:tc>
        <w:tc>
          <w:tcPr>
            <w:tcW w:w="1090" w:type="dxa"/>
            <w:vAlign w:val="center"/>
          </w:tcPr>
          <w:p w14:paraId="0EEAFDA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12</w:t>
            </w:r>
          </w:p>
        </w:tc>
        <w:tc>
          <w:tcPr>
            <w:tcW w:w="551" w:type="dxa"/>
            <w:vAlign w:val="center"/>
          </w:tcPr>
          <w:p w14:paraId="6810DF5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13</w:t>
            </w:r>
          </w:p>
        </w:tc>
        <w:tc>
          <w:tcPr>
            <w:tcW w:w="883" w:type="dxa"/>
            <w:vAlign w:val="center"/>
          </w:tcPr>
          <w:p w14:paraId="6A55860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14</w:t>
            </w:r>
          </w:p>
        </w:tc>
        <w:tc>
          <w:tcPr>
            <w:tcW w:w="833" w:type="dxa"/>
            <w:vAlign w:val="center"/>
          </w:tcPr>
          <w:p w14:paraId="6E04219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15</w:t>
            </w:r>
          </w:p>
        </w:tc>
        <w:tc>
          <w:tcPr>
            <w:tcW w:w="904" w:type="dxa"/>
            <w:vAlign w:val="center"/>
          </w:tcPr>
          <w:p w14:paraId="2F8AB17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16</w:t>
            </w:r>
          </w:p>
        </w:tc>
        <w:tc>
          <w:tcPr>
            <w:tcW w:w="904" w:type="dxa"/>
            <w:vAlign w:val="center"/>
          </w:tcPr>
          <w:p w14:paraId="76C81BC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17</w:t>
            </w:r>
          </w:p>
        </w:tc>
      </w:tr>
      <w:tr w:rsidR="00705B8A" w:rsidRPr="00713213" w14:paraId="39892183" w14:textId="77777777" w:rsidTr="003E7C4C">
        <w:tc>
          <w:tcPr>
            <w:tcW w:w="713" w:type="dxa"/>
            <w:vAlign w:val="center"/>
          </w:tcPr>
          <w:p w14:paraId="0BCC1D4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1.12.1.</w:t>
            </w:r>
          </w:p>
        </w:tc>
        <w:tc>
          <w:tcPr>
            <w:tcW w:w="548" w:type="dxa"/>
            <w:vAlign w:val="center"/>
          </w:tcPr>
          <w:p w14:paraId="308D026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Здание</w:t>
            </w:r>
          </w:p>
        </w:tc>
        <w:tc>
          <w:tcPr>
            <w:tcW w:w="875" w:type="dxa"/>
            <w:vAlign w:val="center"/>
          </w:tcPr>
          <w:p w14:paraId="2CA193F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Style w:val="fontstyle01"/>
              </w:rPr>
              <w:t>Здание администрации Скобел</w:t>
            </w:r>
            <w:r w:rsidRPr="00713213">
              <w:rPr>
                <w:rStyle w:val="fontstyle01"/>
              </w:rPr>
              <w:lastRenderedPageBreak/>
              <w:t>евского сельского поселения</w:t>
            </w:r>
          </w:p>
        </w:tc>
        <w:tc>
          <w:tcPr>
            <w:tcW w:w="714" w:type="dxa"/>
            <w:vAlign w:val="center"/>
          </w:tcPr>
          <w:p w14:paraId="4DB72CB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>Нежилое</w:t>
            </w:r>
          </w:p>
        </w:tc>
        <w:tc>
          <w:tcPr>
            <w:tcW w:w="993" w:type="dxa"/>
            <w:vAlign w:val="center"/>
          </w:tcPr>
          <w:p w14:paraId="073A9610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Российская Федерация, Краснод</w:t>
            </w:r>
            <w:r w:rsidRPr="00713213">
              <w:rPr>
                <w:rStyle w:val="fontstyle01"/>
              </w:rPr>
              <w:lastRenderedPageBreak/>
              <w:t>арский край, Гулькевичский район, ст.Скобелевская, ул. Октябрьская, д. 28</w:t>
            </w:r>
          </w:p>
          <w:p w14:paraId="6D9B9EC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062736A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Style w:val="fontstyle01"/>
              </w:rPr>
              <w:lastRenderedPageBreak/>
              <w:t>23:06:0904016:281</w:t>
            </w:r>
          </w:p>
          <w:p w14:paraId="2967553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(25.09.2013)</w:t>
            </w:r>
          </w:p>
        </w:tc>
        <w:tc>
          <w:tcPr>
            <w:tcW w:w="945" w:type="dxa"/>
            <w:vAlign w:val="center"/>
          </w:tcPr>
          <w:p w14:paraId="7C3C140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Style w:val="fontstyle01"/>
              </w:rPr>
              <w:t>23:06:0904003:64</w:t>
            </w:r>
          </w:p>
          <w:p w14:paraId="27DA8CC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муниципальная </w:t>
            </w:r>
            <w:r w:rsidRPr="00713213">
              <w:rPr>
                <w:sz w:val="20"/>
                <w:szCs w:val="20"/>
              </w:rPr>
              <w:lastRenderedPageBreak/>
              <w:t>собственность,</w:t>
            </w:r>
          </w:p>
          <w:p w14:paraId="06581FA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1 686 кв. м</w:t>
            </w:r>
          </w:p>
        </w:tc>
        <w:tc>
          <w:tcPr>
            <w:tcW w:w="930" w:type="dxa"/>
            <w:vAlign w:val="center"/>
          </w:tcPr>
          <w:p w14:paraId="7DC28C8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Администрация Скобелевского сельско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го поселения Гулькевичского района</w:t>
            </w:r>
          </w:p>
        </w:tc>
        <w:tc>
          <w:tcPr>
            <w:tcW w:w="960" w:type="dxa"/>
            <w:vAlign w:val="center"/>
          </w:tcPr>
          <w:p w14:paraId="2B95E87E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Оперативное управление, решение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Совета от 25.02.2011 г. </w:t>
            </w:r>
          </w:p>
          <w:p w14:paraId="3104EE5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№ 6</w:t>
            </w:r>
          </w:p>
        </w:tc>
        <w:tc>
          <w:tcPr>
            <w:tcW w:w="926" w:type="dxa"/>
            <w:vAlign w:val="center"/>
          </w:tcPr>
          <w:p w14:paraId="2538147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>Нежилое, площадь 737,5 кв. м,</w:t>
            </w:r>
          </w:p>
          <w:p w14:paraId="7374D33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>1 этаж, в т.ч. подземных 1</w:t>
            </w:r>
          </w:p>
        </w:tc>
        <w:tc>
          <w:tcPr>
            <w:tcW w:w="796" w:type="dxa"/>
            <w:vAlign w:val="center"/>
          </w:tcPr>
          <w:p w14:paraId="63D6FC14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lastRenderedPageBreak/>
              <w:t>110112100013</w:t>
            </w:r>
          </w:p>
        </w:tc>
        <w:tc>
          <w:tcPr>
            <w:tcW w:w="1090" w:type="dxa"/>
            <w:vAlign w:val="center"/>
          </w:tcPr>
          <w:p w14:paraId="49918014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10432909,55</w:t>
            </w:r>
          </w:p>
          <w:p w14:paraId="6DEB5FE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dxa"/>
            <w:vAlign w:val="center"/>
          </w:tcPr>
          <w:p w14:paraId="79CBC6B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1993163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3AC7738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10A7C31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0EF3C99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76791DBD" w14:textId="77777777" w:rsidTr="003E7C4C">
        <w:tc>
          <w:tcPr>
            <w:tcW w:w="713" w:type="dxa"/>
            <w:vAlign w:val="center"/>
          </w:tcPr>
          <w:p w14:paraId="5CD763E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1.12.2.</w:t>
            </w:r>
          </w:p>
        </w:tc>
        <w:tc>
          <w:tcPr>
            <w:tcW w:w="548" w:type="dxa"/>
            <w:vAlign w:val="center"/>
          </w:tcPr>
          <w:p w14:paraId="4E20491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Здание</w:t>
            </w:r>
          </w:p>
        </w:tc>
        <w:tc>
          <w:tcPr>
            <w:tcW w:w="875" w:type="dxa"/>
            <w:vAlign w:val="center"/>
          </w:tcPr>
          <w:p w14:paraId="479FFB33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Здание объекта культуры</w:t>
            </w:r>
          </w:p>
        </w:tc>
        <w:tc>
          <w:tcPr>
            <w:tcW w:w="714" w:type="dxa"/>
            <w:vAlign w:val="center"/>
          </w:tcPr>
          <w:p w14:paraId="5F74AE3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нежилое</w:t>
            </w:r>
          </w:p>
        </w:tc>
        <w:tc>
          <w:tcPr>
            <w:tcW w:w="993" w:type="dxa"/>
            <w:vAlign w:val="center"/>
          </w:tcPr>
          <w:p w14:paraId="1A4B5F66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Российская Федерация, Краснодарский край, Гулькевичский район, ст. Скобелевская, ул. Октябрьская, д. 47</w:t>
            </w:r>
          </w:p>
          <w:p w14:paraId="58979E7A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4BA780AB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23:06:0904004:92</w:t>
            </w:r>
          </w:p>
          <w:p w14:paraId="73FFEB7F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(24.09.2013)</w:t>
            </w:r>
          </w:p>
        </w:tc>
        <w:tc>
          <w:tcPr>
            <w:tcW w:w="945" w:type="dxa"/>
            <w:vAlign w:val="center"/>
          </w:tcPr>
          <w:p w14:paraId="3BFA5D00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930" w:type="dxa"/>
            <w:vAlign w:val="center"/>
          </w:tcPr>
          <w:p w14:paraId="0ECE983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МКУК ЦКД Скобелевского сельского поселения Гулькевичского района</w:t>
            </w:r>
          </w:p>
        </w:tc>
        <w:tc>
          <w:tcPr>
            <w:tcW w:w="960" w:type="dxa"/>
            <w:vAlign w:val="center"/>
          </w:tcPr>
          <w:p w14:paraId="26B1B625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Оперативное управление, решение Совета от 25.02.2011 г. </w:t>
            </w:r>
          </w:p>
          <w:p w14:paraId="0AA56636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№ 6</w:t>
            </w:r>
          </w:p>
        </w:tc>
        <w:tc>
          <w:tcPr>
            <w:tcW w:w="926" w:type="dxa"/>
            <w:vAlign w:val="center"/>
          </w:tcPr>
          <w:p w14:paraId="064EE50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Нежилое, площадь 483,9 кв. м, </w:t>
            </w:r>
          </w:p>
        </w:tc>
        <w:tc>
          <w:tcPr>
            <w:tcW w:w="796" w:type="dxa"/>
            <w:vAlign w:val="center"/>
          </w:tcPr>
          <w:p w14:paraId="1BB44AD5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110102100002</w:t>
            </w:r>
          </w:p>
        </w:tc>
        <w:tc>
          <w:tcPr>
            <w:tcW w:w="1090" w:type="dxa"/>
            <w:vAlign w:val="center"/>
          </w:tcPr>
          <w:p w14:paraId="6EA77D55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8702315, 17</w:t>
            </w:r>
          </w:p>
        </w:tc>
        <w:tc>
          <w:tcPr>
            <w:tcW w:w="551" w:type="dxa"/>
            <w:vAlign w:val="center"/>
          </w:tcPr>
          <w:p w14:paraId="2A80094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0CF1F70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399EFE3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238B7E0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396F1B5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2873C884" w14:textId="77777777" w:rsidTr="003E7C4C">
        <w:tc>
          <w:tcPr>
            <w:tcW w:w="713" w:type="dxa"/>
            <w:vAlign w:val="center"/>
          </w:tcPr>
          <w:p w14:paraId="1F76D7E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1.12.3.</w:t>
            </w:r>
          </w:p>
        </w:tc>
        <w:tc>
          <w:tcPr>
            <w:tcW w:w="548" w:type="dxa"/>
            <w:vAlign w:val="center"/>
          </w:tcPr>
          <w:p w14:paraId="2D4525F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50CE29EE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Автомобильная дорога с </w:t>
            </w:r>
            <w:r w:rsidRPr="00713213">
              <w:rPr>
                <w:sz w:val="20"/>
                <w:szCs w:val="20"/>
              </w:rPr>
              <w:lastRenderedPageBreak/>
              <w:t>гравийным покрытием</w:t>
            </w:r>
          </w:p>
        </w:tc>
        <w:tc>
          <w:tcPr>
            <w:tcW w:w="714" w:type="dxa"/>
            <w:vAlign w:val="center"/>
          </w:tcPr>
          <w:p w14:paraId="102B67F4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lastRenderedPageBreak/>
              <w:t>7.4 сооружения доро</w:t>
            </w:r>
            <w:r w:rsidRPr="00713213">
              <w:rPr>
                <w:rStyle w:val="fontstyle01"/>
              </w:rPr>
              <w:lastRenderedPageBreak/>
              <w:t>жного транспорта</w:t>
            </w:r>
          </w:p>
        </w:tc>
        <w:tc>
          <w:tcPr>
            <w:tcW w:w="993" w:type="dxa"/>
            <w:vAlign w:val="center"/>
          </w:tcPr>
          <w:p w14:paraId="6C3FC2F8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lastRenderedPageBreak/>
              <w:t xml:space="preserve">Краснодарский край, р-н Гулькевичский, </w:t>
            </w:r>
            <w:r w:rsidRPr="00713213">
              <w:rPr>
                <w:rStyle w:val="fontstyle01"/>
              </w:rPr>
              <w:lastRenderedPageBreak/>
              <w:t>ст-ца Скобелевская, по пер. Спортивному (от ул. Школьной до ул.</w:t>
            </w:r>
            <w:r w:rsidRPr="00713213">
              <w:rPr>
                <w:sz w:val="20"/>
                <w:szCs w:val="20"/>
              </w:rPr>
              <w:br/>
            </w:r>
            <w:r w:rsidRPr="00713213">
              <w:rPr>
                <w:rStyle w:val="fontstyle01"/>
              </w:rPr>
              <w:t>Мира)</w:t>
            </w:r>
          </w:p>
          <w:p w14:paraId="6527A14C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3C63CE88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lastRenderedPageBreak/>
              <w:t>23:06:0904004:104</w:t>
            </w:r>
          </w:p>
          <w:p w14:paraId="5BF6FCCA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(15.06. 2015)</w:t>
            </w:r>
          </w:p>
        </w:tc>
        <w:tc>
          <w:tcPr>
            <w:tcW w:w="945" w:type="dxa"/>
            <w:vAlign w:val="center"/>
          </w:tcPr>
          <w:p w14:paraId="2D4CB2DE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23:06:0904004:100,</w:t>
            </w:r>
          </w:p>
          <w:p w14:paraId="7276AE2F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 xml:space="preserve">муниципальная </w:t>
            </w:r>
            <w:r w:rsidRPr="00713213">
              <w:rPr>
                <w:rStyle w:val="fontstyle01"/>
              </w:rPr>
              <w:lastRenderedPageBreak/>
              <w:t xml:space="preserve">собственность, </w:t>
            </w:r>
          </w:p>
          <w:p w14:paraId="4E05427A" w14:textId="77777777" w:rsidR="00705B8A" w:rsidRPr="00713213" w:rsidRDefault="00705B8A" w:rsidP="003E7C4C">
            <w:pPr>
              <w:jc w:val="center"/>
            </w:pPr>
            <w:r w:rsidRPr="00713213">
              <w:rPr>
                <w:sz w:val="20"/>
                <w:szCs w:val="20"/>
              </w:rPr>
              <w:t>4 161 кв. м</w:t>
            </w:r>
          </w:p>
          <w:p w14:paraId="3AD41079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</w:p>
        </w:tc>
        <w:tc>
          <w:tcPr>
            <w:tcW w:w="930" w:type="dxa"/>
            <w:vAlign w:val="center"/>
          </w:tcPr>
          <w:p w14:paraId="7488B6B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Скобелевское сельское поселен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ие Гулькевичского района</w:t>
            </w:r>
          </w:p>
          <w:p w14:paraId="3BD7671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vAlign w:val="center"/>
          </w:tcPr>
          <w:p w14:paraId="519BF0D8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Собственность, акт передачи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муниципального имущества от 10.11.</w:t>
            </w:r>
          </w:p>
          <w:p w14:paraId="66736D7A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2006 г.</w:t>
            </w:r>
          </w:p>
        </w:tc>
        <w:tc>
          <w:tcPr>
            <w:tcW w:w="926" w:type="dxa"/>
            <w:vAlign w:val="center"/>
          </w:tcPr>
          <w:p w14:paraId="753BC77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>Гравий, протяженность 0,3 км</w:t>
            </w:r>
          </w:p>
        </w:tc>
        <w:tc>
          <w:tcPr>
            <w:tcW w:w="796" w:type="dxa"/>
            <w:vAlign w:val="center"/>
          </w:tcPr>
          <w:p w14:paraId="115F505C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109A9B49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628582,93</w:t>
            </w:r>
          </w:p>
        </w:tc>
        <w:tc>
          <w:tcPr>
            <w:tcW w:w="551" w:type="dxa"/>
            <w:vAlign w:val="center"/>
          </w:tcPr>
          <w:p w14:paraId="16440C6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4B9C667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4A13D30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7593675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32EF7BF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216E0E1B" w14:textId="77777777" w:rsidTr="003E7C4C">
        <w:tc>
          <w:tcPr>
            <w:tcW w:w="713" w:type="dxa"/>
            <w:vAlign w:val="center"/>
          </w:tcPr>
          <w:p w14:paraId="7CE0273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1.12.4.</w:t>
            </w:r>
          </w:p>
        </w:tc>
        <w:tc>
          <w:tcPr>
            <w:tcW w:w="548" w:type="dxa"/>
            <w:vAlign w:val="center"/>
          </w:tcPr>
          <w:p w14:paraId="3E4E9E0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6911ACBD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Автомобильная дорога с гравийным покрытием</w:t>
            </w:r>
          </w:p>
        </w:tc>
        <w:tc>
          <w:tcPr>
            <w:tcW w:w="714" w:type="dxa"/>
            <w:vAlign w:val="center"/>
          </w:tcPr>
          <w:p w14:paraId="661CB6F5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7.4 сооружения дорожного транспорта</w:t>
            </w:r>
          </w:p>
        </w:tc>
        <w:tc>
          <w:tcPr>
            <w:tcW w:w="993" w:type="dxa"/>
            <w:vAlign w:val="center"/>
          </w:tcPr>
          <w:p w14:paraId="76A3CF35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Краснодарский край, Гулькевичский р-н, ст-ца Скобелевская: по ул. Западной от ул. Октябрьской</w:t>
            </w:r>
          </w:p>
          <w:p w14:paraId="05512E47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1668FD63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23:06:0904016:318</w:t>
            </w:r>
          </w:p>
          <w:p w14:paraId="54CD7D28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(11.06. 2015)</w:t>
            </w:r>
          </w:p>
        </w:tc>
        <w:tc>
          <w:tcPr>
            <w:tcW w:w="945" w:type="dxa"/>
            <w:vAlign w:val="center"/>
          </w:tcPr>
          <w:p w14:paraId="6A47383A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23:06:0904016:308, муниципальная собственность,</w:t>
            </w:r>
          </w:p>
          <w:p w14:paraId="4944FAF6" w14:textId="77777777" w:rsidR="00705B8A" w:rsidRPr="00713213" w:rsidRDefault="00705B8A" w:rsidP="003E7C4C">
            <w:pPr>
              <w:jc w:val="center"/>
            </w:pPr>
            <w:r w:rsidRPr="00713213">
              <w:rPr>
                <w:sz w:val="20"/>
                <w:szCs w:val="20"/>
              </w:rPr>
              <w:t>4 598 кв. м</w:t>
            </w:r>
          </w:p>
          <w:p w14:paraId="765C8CCD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</w:p>
        </w:tc>
        <w:tc>
          <w:tcPr>
            <w:tcW w:w="930" w:type="dxa"/>
            <w:vAlign w:val="center"/>
          </w:tcPr>
          <w:p w14:paraId="579281B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  <w:p w14:paraId="2A87436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vAlign w:val="center"/>
          </w:tcPr>
          <w:p w14:paraId="22311B1D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 акт передачи муниципального имущества от 10.11.</w:t>
            </w:r>
          </w:p>
          <w:p w14:paraId="50E9DB76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2006 г.</w:t>
            </w:r>
          </w:p>
        </w:tc>
        <w:tc>
          <w:tcPr>
            <w:tcW w:w="926" w:type="dxa"/>
            <w:vAlign w:val="center"/>
          </w:tcPr>
          <w:p w14:paraId="369512F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Гравий, протяженность 0,49 км</w:t>
            </w:r>
          </w:p>
        </w:tc>
        <w:tc>
          <w:tcPr>
            <w:tcW w:w="796" w:type="dxa"/>
            <w:vAlign w:val="center"/>
          </w:tcPr>
          <w:p w14:paraId="10063494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591BBBE0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1031080, 43</w:t>
            </w:r>
          </w:p>
          <w:p w14:paraId="18035D5D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</w:p>
        </w:tc>
        <w:tc>
          <w:tcPr>
            <w:tcW w:w="551" w:type="dxa"/>
            <w:vAlign w:val="center"/>
          </w:tcPr>
          <w:p w14:paraId="54217C3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23A75C7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66931F3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35206C1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37DFD7F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57D9012F" w14:textId="77777777" w:rsidTr="003E7C4C">
        <w:tc>
          <w:tcPr>
            <w:tcW w:w="713" w:type="dxa"/>
            <w:vAlign w:val="center"/>
          </w:tcPr>
          <w:p w14:paraId="161FEBB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1.12.5.</w:t>
            </w:r>
          </w:p>
        </w:tc>
        <w:tc>
          <w:tcPr>
            <w:tcW w:w="548" w:type="dxa"/>
            <w:vAlign w:val="center"/>
          </w:tcPr>
          <w:p w14:paraId="61A19C8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0FFE9580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Автомобильная дорога с гравийным покрытием</w:t>
            </w:r>
          </w:p>
        </w:tc>
        <w:tc>
          <w:tcPr>
            <w:tcW w:w="714" w:type="dxa"/>
            <w:vAlign w:val="center"/>
          </w:tcPr>
          <w:p w14:paraId="34BA1AA7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7.4 сооружения дорожного транспорта</w:t>
            </w:r>
          </w:p>
        </w:tc>
        <w:tc>
          <w:tcPr>
            <w:tcW w:w="993" w:type="dxa"/>
            <w:vAlign w:val="center"/>
          </w:tcPr>
          <w:p w14:paraId="629D59A0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 xml:space="preserve">Краснодарский край, р-н Гулькевичский, ст-ца Скобелевская: по ул. </w:t>
            </w:r>
            <w:r w:rsidRPr="00713213">
              <w:rPr>
                <w:rStyle w:val="fontstyle01"/>
              </w:rPr>
              <w:lastRenderedPageBreak/>
              <w:t>Октябрьской (от пересечения с</w:t>
            </w:r>
            <w:r w:rsidRPr="00713213">
              <w:rPr>
                <w:sz w:val="20"/>
                <w:szCs w:val="20"/>
              </w:rPr>
              <w:br/>
            </w:r>
            <w:r w:rsidRPr="00713213">
              <w:rPr>
                <w:rStyle w:val="fontstyle01"/>
              </w:rPr>
              <w:t>пер. Молодежным до ул. Западной)</w:t>
            </w:r>
          </w:p>
          <w:p w14:paraId="49842A9D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6E639A8E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lastRenderedPageBreak/>
              <w:t>23:06:0904016:319</w:t>
            </w:r>
          </w:p>
          <w:p w14:paraId="7E2D2B66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(11.06.  2015)</w:t>
            </w:r>
          </w:p>
        </w:tc>
        <w:tc>
          <w:tcPr>
            <w:tcW w:w="945" w:type="dxa"/>
            <w:vAlign w:val="center"/>
          </w:tcPr>
          <w:p w14:paraId="25E6E4F6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 xml:space="preserve">23:06:0904016:306, муниципальная собственность, </w:t>
            </w:r>
            <w:r w:rsidRPr="00713213">
              <w:rPr>
                <w:sz w:val="20"/>
                <w:szCs w:val="20"/>
              </w:rPr>
              <w:t>5 402 кв. м</w:t>
            </w:r>
          </w:p>
          <w:p w14:paraId="25EA836A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</w:p>
        </w:tc>
        <w:tc>
          <w:tcPr>
            <w:tcW w:w="930" w:type="dxa"/>
            <w:vAlign w:val="center"/>
          </w:tcPr>
          <w:p w14:paraId="30C04F6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Скобелевское сельское поселение Гулькевичского района</w:t>
            </w:r>
          </w:p>
          <w:p w14:paraId="5CB1F5D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960" w:type="dxa"/>
            <w:vAlign w:val="center"/>
          </w:tcPr>
          <w:p w14:paraId="3231C68C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Собственность, акт передачи муниципального имущес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тва от 10.11.</w:t>
            </w:r>
          </w:p>
          <w:p w14:paraId="3A9AC998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2006 г.</w:t>
            </w:r>
          </w:p>
        </w:tc>
        <w:tc>
          <w:tcPr>
            <w:tcW w:w="926" w:type="dxa"/>
            <w:vAlign w:val="center"/>
          </w:tcPr>
          <w:p w14:paraId="5F3492C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>Гравий, протяженность 0,5 км</w:t>
            </w:r>
          </w:p>
        </w:tc>
        <w:tc>
          <w:tcPr>
            <w:tcW w:w="796" w:type="dxa"/>
            <w:vAlign w:val="center"/>
          </w:tcPr>
          <w:p w14:paraId="7EF0A05B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7044B3C0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1052122, 88</w:t>
            </w:r>
          </w:p>
        </w:tc>
        <w:tc>
          <w:tcPr>
            <w:tcW w:w="551" w:type="dxa"/>
            <w:vAlign w:val="center"/>
          </w:tcPr>
          <w:p w14:paraId="16B0ADC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1307B43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299869C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571FF1E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7F90249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01ACE87E" w14:textId="77777777" w:rsidTr="003E7C4C">
        <w:tc>
          <w:tcPr>
            <w:tcW w:w="713" w:type="dxa"/>
            <w:vAlign w:val="center"/>
          </w:tcPr>
          <w:p w14:paraId="3B0F4EC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1.12.6.</w:t>
            </w:r>
          </w:p>
        </w:tc>
        <w:tc>
          <w:tcPr>
            <w:tcW w:w="548" w:type="dxa"/>
            <w:vAlign w:val="center"/>
          </w:tcPr>
          <w:p w14:paraId="554EE96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4F5E34CB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Автомобильная дорога с гравийным покрытием</w:t>
            </w:r>
          </w:p>
        </w:tc>
        <w:tc>
          <w:tcPr>
            <w:tcW w:w="714" w:type="dxa"/>
            <w:vAlign w:val="center"/>
          </w:tcPr>
          <w:p w14:paraId="6C1C380B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7.4 сооружения дорожного транспорта</w:t>
            </w:r>
          </w:p>
        </w:tc>
        <w:tc>
          <w:tcPr>
            <w:tcW w:w="993" w:type="dxa"/>
            <w:vAlign w:val="center"/>
          </w:tcPr>
          <w:p w14:paraId="119EF835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Краснодарский край, Гулькевичский р-н, ст-ца Скобелевская, по ул. Молодежной (от ул. Дружбы до пер.</w:t>
            </w:r>
            <w:r w:rsidRPr="00713213">
              <w:rPr>
                <w:sz w:val="20"/>
                <w:szCs w:val="20"/>
              </w:rPr>
              <w:br/>
            </w:r>
            <w:r w:rsidRPr="00713213">
              <w:rPr>
                <w:rStyle w:val="fontstyle01"/>
              </w:rPr>
              <w:t>Молодежного)</w:t>
            </w:r>
          </w:p>
          <w:p w14:paraId="1AA4C69F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3E649289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23:06:0904016:320</w:t>
            </w:r>
          </w:p>
          <w:p w14:paraId="33566444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(16.06.   2015)</w:t>
            </w:r>
          </w:p>
        </w:tc>
        <w:tc>
          <w:tcPr>
            <w:tcW w:w="945" w:type="dxa"/>
            <w:vAlign w:val="center"/>
          </w:tcPr>
          <w:p w14:paraId="14515E05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 xml:space="preserve">23:06:0904016:305, муниципальная собственность, </w:t>
            </w:r>
            <w:r w:rsidRPr="00713213">
              <w:rPr>
                <w:sz w:val="20"/>
                <w:szCs w:val="20"/>
              </w:rPr>
              <w:t>5 675 кв. м</w:t>
            </w:r>
          </w:p>
          <w:p w14:paraId="1090AD14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</w:p>
        </w:tc>
        <w:tc>
          <w:tcPr>
            <w:tcW w:w="930" w:type="dxa"/>
            <w:vAlign w:val="center"/>
          </w:tcPr>
          <w:p w14:paraId="194C81C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  <w:p w14:paraId="271B7AE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vAlign w:val="center"/>
          </w:tcPr>
          <w:p w14:paraId="64468798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 акт передачи муниципального имущества от 10.11.</w:t>
            </w:r>
          </w:p>
          <w:p w14:paraId="00CCBB59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2006 г.</w:t>
            </w:r>
          </w:p>
        </w:tc>
        <w:tc>
          <w:tcPr>
            <w:tcW w:w="926" w:type="dxa"/>
            <w:vAlign w:val="center"/>
          </w:tcPr>
          <w:p w14:paraId="493BF2B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Гравий, протяженность 0,55 км</w:t>
            </w:r>
          </w:p>
        </w:tc>
        <w:tc>
          <w:tcPr>
            <w:tcW w:w="796" w:type="dxa"/>
            <w:vAlign w:val="center"/>
          </w:tcPr>
          <w:p w14:paraId="1BDC195A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65C544B8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1157335, 18</w:t>
            </w:r>
          </w:p>
        </w:tc>
        <w:tc>
          <w:tcPr>
            <w:tcW w:w="551" w:type="dxa"/>
            <w:vAlign w:val="center"/>
          </w:tcPr>
          <w:p w14:paraId="5BEA3B6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43F6DD1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708C143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48F16F6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714BBD5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27D23742" w14:textId="77777777" w:rsidTr="003E7C4C">
        <w:tc>
          <w:tcPr>
            <w:tcW w:w="713" w:type="dxa"/>
            <w:vAlign w:val="center"/>
          </w:tcPr>
          <w:p w14:paraId="615FCA5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1.12.7.</w:t>
            </w:r>
          </w:p>
        </w:tc>
        <w:tc>
          <w:tcPr>
            <w:tcW w:w="548" w:type="dxa"/>
            <w:vAlign w:val="center"/>
          </w:tcPr>
          <w:p w14:paraId="32E3528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55E15EAE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Автомобильная дорога с гравий</w:t>
            </w:r>
            <w:r w:rsidRPr="00713213">
              <w:rPr>
                <w:sz w:val="20"/>
                <w:szCs w:val="20"/>
              </w:rPr>
              <w:lastRenderedPageBreak/>
              <w:t>ным покрытием</w:t>
            </w:r>
          </w:p>
        </w:tc>
        <w:tc>
          <w:tcPr>
            <w:tcW w:w="714" w:type="dxa"/>
            <w:vAlign w:val="center"/>
          </w:tcPr>
          <w:p w14:paraId="41FA130D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lastRenderedPageBreak/>
              <w:t>7.4 сооружения дорожног</w:t>
            </w:r>
            <w:r w:rsidRPr="00713213">
              <w:rPr>
                <w:rStyle w:val="fontstyle01"/>
              </w:rPr>
              <w:lastRenderedPageBreak/>
              <w:t>о транспорта</w:t>
            </w:r>
          </w:p>
        </w:tc>
        <w:tc>
          <w:tcPr>
            <w:tcW w:w="993" w:type="dxa"/>
            <w:vAlign w:val="center"/>
          </w:tcPr>
          <w:p w14:paraId="31B9AB65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lastRenderedPageBreak/>
              <w:t xml:space="preserve">Краснодарский край, Гулькевичский район, </w:t>
            </w:r>
            <w:r w:rsidRPr="00713213">
              <w:rPr>
                <w:rStyle w:val="fontstyle01"/>
              </w:rPr>
              <w:lastRenderedPageBreak/>
              <w:t>ст-ца Скобелевская, ул. Мира (от пересечения с пер.</w:t>
            </w:r>
            <w:r w:rsidRPr="00713213">
              <w:rPr>
                <w:sz w:val="20"/>
                <w:szCs w:val="20"/>
              </w:rPr>
              <w:br/>
            </w:r>
            <w:r w:rsidRPr="00713213">
              <w:rPr>
                <w:rStyle w:val="fontstyle01"/>
              </w:rPr>
              <w:t>Молодежным до ул. Западной)</w:t>
            </w:r>
          </w:p>
          <w:p w14:paraId="3AF11B15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4EA8C2DA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lastRenderedPageBreak/>
              <w:t>23:06:0904016:321</w:t>
            </w:r>
          </w:p>
          <w:p w14:paraId="3B481750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(24.06.   2015)</w:t>
            </w:r>
          </w:p>
        </w:tc>
        <w:tc>
          <w:tcPr>
            <w:tcW w:w="945" w:type="dxa"/>
            <w:vAlign w:val="center"/>
          </w:tcPr>
          <w:p w14:paraId="57B3240A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23:06:0904016:304</w:t>
            </w:r>
            <w:r w:rsidRPr="00713213">
              <w:rPr>
                <w:sz w:val="20"/>
                <w:szCs w:val="20"/>
              </w:rPr>
              <w:t>, муниципальная собстве</w:t>
            </w:r>
            <w:r w:rsidRPr="00713213">
              <w:rPr>
                <w:sz w:val="20"/>
                <w:szCs w:val="20"/>
              </w:rPr>
              <w:lastRenderedPageBreak/>
              <w:t>нность, 5 730 кв. м</w:t>
            </w:r>
          </w:p>
        </w:tc>
        <w:tc>
          <w:tcPr>
            <w:tcW w:w="930" w:type="dxa"/>
            <w:vAlign w:val="center"/>
          </w:tcPr>
          <w:p w14:paraId="0E7A748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Скобелевское сельское поселение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Гулькевичского района</w:t>
            </w:r>
          </w:p>
          <w:p w14:paraId="0AD4C07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vAlign w:val="center"/>
          </w:tcPr>
          <w:p w14:paraId="1EE8B79A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Собственность, акт передачи муници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пального имущества от 10.11.</w:t>
            </w:r>
          </w:p>
          <w:p w14:paraId="60D85A06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2006 г.</w:t>
            </w:r>
          </w:p>
        </w:tc>
        <w:tc>
          <w:tcPr>
            <w:tcW w:w="926" w:type="dxa"/>
            <w:vAlign w:val="center"/>
          </w:tcPr>
          <w:p w14:paraId="6702722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>Гравий, протяженность 0,56 км</w:t>
            </w:r>
          </w:p>
        </w:tc>
        <w:tc>
          <w:tcPr>
            <w:tcW w:w="796" w:type="dxa"/>
            <w:vAlign w:val="center"/>
          </w:tcPr>
          <w:p w14:paraId="63E2BB3A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0C359796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1178377, 63</w:t>
            </w:r>
          </w:p>
        </w:tc>
        <w:tc>
          <w:tcPr>
            <w:tcW w:w="551" w:type="dxa"/>
            <w:vAlign w:val="center"/>
          </w:tcPr>
          <w:p w14:paraId="7F04FE1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7D95168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5B8DB58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66799AF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623BB66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0AFFC073" w14:textId="77777777" w:rsidTr="003E7C4C">
        <w:tc>
          <w:tcPr>
            <w:tcW w:w="713" w:type="dxa"/>
            <w:vAlign w:val="center"/>
          </w:tcPr>
          <w:p w14:paraId="469EB9A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1.12.8.</w:t>
            </w:r>
          </w:p>
        </w:tc>
        <w:tc>
          <w:tcPr>
            <w:tcW w:w="548" w:type="dxa"/>
            <w:vAlign w:val="center"/>
          </w:tcPr>
          <w:p w14:paraId="52449A2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2CDB82C5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Автомобильная дорога</w:t>
            </w:r>
          </w:p>
          <w:p w14:paraId="7C3491E9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 асфальтовым покрытием</w:t>
            </w:r>
          </w:p>
        </w:tc>
        <w:tc>
          <w:tcPr>
            <w:tcW w:w="714" w:type="dxa"/>
            <w:vAlign w:val="center"/>
          </w:tcPr>
          <w:p w14:paraId="07CE8964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7.4 сооружения дорожного транспорта</w:t>
            </w:r>
          </w:p>
        </w:tc>
        <w:tc>
          <w:tcPr>
            <w:tcW w:w="993" w:type="dxa"/>
            <w:vAlign w:val="center"/>
          </w:tcPr>
          <w:p w14:paraId="19796A9E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Краснодарский край, Гулькевичский район, ст-ца Скобелевская, по ул. Дружбы (от ул. Октябрьской до ул.</w:t>
            </w:r>
            <w:r w:rsidRPr="00713213">
              <w:rPr>
                <w:sz w:val="20"/>
                <w:szCs w:val="20"/>
              </w:rPr>
              <w:br/>
            </w:r>
            <w:r w:rsidRPr="00713213">
              <w:rPr>
                <w:rStyle w:val="fontstyle01"/>
              </w:rPr>
              <w:t>Южной)</w:t>
            </w:r>
          </w:p>
          <w:p w14:paraId="61FBE618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17B7177D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23:06:0000000:819</w:t>
            </w:r>
          </w:p>
          <w:p w14:paraId="660CD80C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(15.06.</w:t>
            </w:r>
          </w:p>
          <w:p w14:paraId="15C922B2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2015)</w:t>
            </w:r>
          </w:p>
        </w:tc>
        <w:tc>
          <w:tcPr>
            <w:tcW w:w="945" w:type="dxa"/>
            <w:vAlign w:val="center"/>
          </w:tcPr>
          <w:p w14:paraId="6044D470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23:06:0000000:583, муниципальная собственность,</w:t>
            </w:r>
          </w:p>
          <w:p w14:paraId="4B96BB5B" w14:textId="77777777" w:rsidR="00705B8A" w:rsidRPr="00713213" w:rsidRDefault="00705B8A" w:rsidP="003E7C4C">
            <w:pPr>
              <w:jc w:val="center"/>
            </w:pPr>
            <w:r w:rsidRPr="00713213">
              <w:rPr>
                <w:sz w:val="20"/>
                <w:szCs w:val="20"/>
              </w:rPr>
              <w:t>5 034 кв. м</w:t>
            </w:r>
          </w:p>
          <w:p w14:paraId="709E76C2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</w:p>
        </w:tc>
        <w:tc>
          <w:tcPr>
            <w:tcW w:w="930" w:type="dxa"/>
            <w:vAlign w:val="center"/>
          </w:tcPr>
          <w:p w14:paraId="0A3EF57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  <w:p w14:paraId="2C5C0CA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vAlign w:val="center"/>
          </w:tcPr>
          <w:p w14:paraId="625F545D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 акт передачи муниципального имущества от 10.11.</w:t>
            </w:r>
          </w:p>
          <w:p w14:paraId="7E3455DD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2006 г.</w:t>
            </w:r>
          </w:p>
        </w:tc>
        <w:tc>
          <w:tcPr>
            <w:tcW w:w="926" w:type="dxa"/>
            <w:vAlign w:val="center"/>
          </w:tcPr>
          <w:p w14:paraId="38CEF69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Асфальт, протяженность 0,55 км</w:t>
            </w:r>
          </w:p>
        </w:tc>
        <w:tc>
          <w:tcPr>
            <w:tcW w:w="796" w:type="dxa"/>
            <w:vAlign w:val="center"/>
          </w:tcPr>
          <w:p w14:paraId="76D61F78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0F823608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1157335,</w:t>
            </w:r>
          </w:p>
          <w:p w14:paraId="115F9911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18</w:t>
            </w:r>
          </w:p>
        </w:tc>
        <w:tc>
          <w:tcPr>
            <w:tcW w:w="551" w:type="dxa"/>
            <w:vAlign w:val="center"/>
          </w:tcPr>
          <w:p w14:paraId="1B7FD19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119801A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0F83D97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503B028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02DD9DE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184E1ACB" w14:textId="77777777" w:rsidTr="003E7C4C">
        <w:tc>
          <w:tcPr>
            <w:tcW w:w="713" w:type="dxa"/>
            <w:vAlign w:val="center"/>
          </w:tcPr>
          <w:p w14:paraId="1086B63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1.12.9.</w:t>
            </w:r>
          </w:p>
        </w:tc>
        <w:tc>
          <w:tcPr>
            <w:tcW w:w="548" w:type="dxa"/>
            <w:vAlign w:val="center"/>
          </w:tcPr>
          <w:p w14:paraId="1B098D4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587CB810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Автомобильная дорога </w:t>
            </w:r>
            <w:r w:rsidRPr="00713213">
              <w:rPr>
                <w:sz w:val="20"/>
                <w:szCs w:val="20"/>
              </w:rPr>
              <w:lastRenderedPageBreak/>
              <w:t>с гравийным покрытием</w:t>
            </w:r>
          </w:p>
        </w:tc>
        <w:tc>
          <w:tcPr>
            <w:tcW w:w="714" w:type="dxa"/>
            <w:vAlign w:val="center"/>
          </w:tcPr>
          <w:p w14:paraId="43AE1DE8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lastRenderedPageBreak/>
              <w:t xml:space="preserve">7.4 сооружения </w:t>
            </w:r>
            <w:r w:rsidRPr="00713213">
              <w:rPr>
                <w:rStyle w:val="fontstyle01"/>
              </w:rPr>
              <w:lastRenderedPageBreak/>
              <w:t>дорожного транспорта</w:t>
            </w:r>
          </w:p>
        </w:tc>
        <w:tc>
          <w:tcPr>
            <w:tcW w:w="993" w:type="dxa"/>
            <w:vAlign w:val="center"/>
          </w:tcPr>
          <w:p w14:paraId="09BE3895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lastRenderedPageBreak/>
              <w:t>Краснодарский край, р-н Гулькев</w:t>
            </w:r>
            <w:r w:rsidRPr="00713213">
              <w:rPr>
                <w:rStyle w:val="fontstyle01"/>
              </w:rPr>
              <w:lastRenderedPageBreak/>
              <w:t>ичский, х. Спорный, по ул. Степной до хутора Журавлева</w:t>
            </w:r>
          </w:p>
          <w:p w14:paraId="618D63CD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083A87BE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lastRenderedPageBreak/>
              <w:t>23:06:0000000:820</w:t>
            </w:r>
          </w:p>
          <w:p w14:paraId="48763673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 xml:space="preserve">(15.06. </w:t>
            </w:r>
            <w:r w:rsidRPr="00713213">
              <w:rPr>
                <w:rStyle w:val="fontstyle01"/>
              </w:rPr>
              <w:lastRenderedPageBreak/>
              <w:t>2015)</w:t>
            </w:r>
          </w:p>
        </w:tc>
        <w:tc>
          <w:tcPr>
            <w:tcW w:w="945" w:type="dxa"/>
            <w:vAlign w:val="center"/>
          </w:tcPr>
          <w:p w14:paraId="7A13BCFB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lastRenderedPageBreak/>
              <w:t>23:06:0000000:617, муници</w:t>
            </w:r>
            <w:r w:rsidRPr="00713213">
              <w:rPr>
                <w:rStyle w:val="fontstyle01"/>
              </w:rPr>
              <w:lastRenderedPageBreak/>
              <w:t>пальная собственность,</w:t>
            </w:r>
          </w:p>
          <w:p w14:paraId="6245D5E7" w14:textId="77777777" w:rsidR="00705B8A" w:rsidRPr="00713213" w:rsidRDefault="00705B8A" w:rsidP="003E7C4C">
            <w:pPr>
              <w:jc w:val="center"/>
            </w:pPr>
            <w:r w:rsidRPr="00713213">
              <w:rPr>
                <w:sz w:val="20"/>
                <w:szCs w:val="20"/>
              </w:rPr>
              <w:t>16 098 кв. м</w:t>
            </w:r>
          </w:p>
          <w:p w14:paraId="2C2BEE56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</w:p>
        </w:tc>
        <w:tc>
          <w:tcPr>
            <w:tcW w:w="930" w:type="dxa"/>
            <w:vAlign w:val="center"/>
          </w:tcPr>
          <w:p w14:paraId="2C6336E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Скобелевское сельское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поселение Гулькевичского района</w:t>
            </w:r>
          </w:p>
          <w:p w14:paraId="753E17B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vAlign w:val="center"/>
          </w:tcPr>
          <w:p w14:paraId="6A2041C9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Собственность, акт передач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и муниципального имущества от 10.11.</w:t>
            </w:r>
          </w:p>
          <w:p w14:paraId="72889D59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2006 г.</w:t>
            </w:r>
          </w:p>
        </w:tc>
        <w:tc>
          <w:tcPr>
            <w:tcW w:w="926" w:type="dxa"/>
            <w:vAlign w:val="center"/>
          </w:tcPr>
          <w:p w14:paraId="7E095DA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>Гравий, протяженность 1,6 км</w:t>
            </w:r>
          </w:p>
        </w:tc>
        <w:tc>
          <w:tcPr>
            <w:tcW w:w="796" w:type="dxa"/>
            <w:vAlign w:val="center"/>
          </w:tcPr>
          <w:p w14:paraId="485AFFD3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66151CFD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3381477, 89</w:t>
            </w:r>
          </w:p>
        </w:tc>
        <w:tc>
          <w:tcPr>
            <w:tcW w:w="551" w:type="dxa"/>
            <w:vAlign w:val="center"/>
          </w:tcPr>
          <w:p w14:paraId="5305FFD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28356E9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24E1791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78F045F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34B82AC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65994A82" w14:textId="77777777" w:rsidTr="003E7C4C">
        <w:tc>
          <w:tcPr>
            <w:tcW w:w="713" w:type="dxa"/>
            <w:vAlign w:val="center"/>
          </w:tcPr>
          <w:p w14:paraId="076692F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1.12.10.</w:t>
            </w:r>
          </w:p>
        </w:tc>
        <w:tc>
          <w:tcPr>
            <w:tcW w:w="548" w:type="dxa"/>
            <w:vAlign w:val="center"/>
          </w:tcPr>
          <w:p w14:paraId="0520266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3D6E2B1D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Автомобильная дорога с асфальтовым покрытием</w:t>
            </w:r>
          </w:p>
        </w:tc>
        <w:tc>
          <w:tcPr>
            <w:tcW w:w="714" w:type="dxa"/>
            <w:vAlign w:val="center"/>
          </w:tcPr>
          <w:p w14:paraId="4678CE61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7.4 сооружения дорожного транспорта</w:t>
            </w:r>
          </w:p>
        </w:tc>
        <w:tc>
          <w:tcPr>
            <w:tcW w:w="993" w:type="dxa"/>
            <w:vAlign w:val="center"/>
          </w:tcPr>
          <w:p w14:paraId="239226B9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Краснодарский край, Гулькевичский р-н, х. Журавлев по ул. Молодежной</w:t>
            </w:r>
          </w:p>
          <w:p w14:paraId="38E445A0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284FCA5E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23:06:0000000:822</w:t>
            </w:r>
          </w:p>
          <w:p w14:paraId="18133751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(15.06.  2015)</w:t>
            </w:r>
          </w:p>
        </w:tc>
        <w:tc>
          <w:tcPr>
            <w:tcW w:w="945" w:type="dxa"/>
            <w:vAlign w:val="center"/>
          </w:tcPr>
          <w:p w14:paraId="343DD6A0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 xml:space="preserve">23:06:0000000:579, муниципальная собственность, </w:t>
            </w:r>
            <w:r w:rsidRPr="00713213">
              <w:rPr>
                <w:sz w:val="20"/>
                <w:szCs w:val="20"/>
              </w:rPr>
              <w:t>2 500 кв. м</w:t>
            </w:r>
          </w:p>
          <w:p w14:paraId="435F7471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</w:p>
        </w:tc>
        <w:tc>
          <w:tcPr>
            <w:tcW w:w="930" w:type="dxa"/>
            <w:vAlign w:val="center"/>
          </w:tcPr>
          <w:p w14:paraId="4002F55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  <w:p w14:paraId="4C8B89E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vAlign w:val="center"/>
          </w:tcPr>
          <w:p w14:paraId="20359D89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 акт передачи муниципального имущества от 10.11.</w:t>
            </w:r>
          </w:p>
          <w:p w14:paraId="43E962F7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2006 г.</w:t>
            </w:r>
          </w:p>
        </w:tc>
        <w:tc>
          <w:tcPr>
            <w:tcW w:w="926" w:type="dxa"/>
            <w:vAlign w:val="center"/>
          </w:tcPr>
          <w:p w14:paraId="6B86818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Асфальт, протяженность 0,25 км</w:t>
            </w:r>
          </w:p>
        </w:tc>
        <w:tc>
          <w:tcPr>
            <w:tcW w:w="796" w:type="dxa"/>
            <w:vAlign w:val="center"/>
          </w:tcPr>
          <w:p w14:paraId="22243C83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63323C0A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523819,12</w:t>
            </w:r>
          </w:p>
        </w:tc>
        <w:tc>
          <w:tcPr>
            <w:tcW w:w="551" w:type="dxa"/>
            <w:vAlign w:val="center"/>
          </w:tcPr>
          <w:p w14:paraId="19362C4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4E4DF8D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2050F1E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5C5E016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1D69241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2FD5E9B8" w14:textId="77777777" w:rsidTr="003E7C4C">
        <w:tc>
          <w:tcPr>
            <w:tcW w:w="713" w:type="dxa"/>
            <w:vAlign w:val="center"/>
          </w:tcPr>
          <w:p w14:paraId="44CC4F1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1.12.11.</w:t>
            </w:r>
          </w:p>
        </w:tc>
        <w:tc>
          <w:tcPr>
            <w:tcW w:w="548" w:type="dxa"/>
            <w:vAlign w:val="center"/>
          </w:tcPr>
          <w:p w14:paraId="6D040F5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4FCD1D20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Автомобильная дорога с гравийным покрытием</w:t>
            </w:r>
          </w:p>
        </w:tc>
        <w:tc>
          <w:tcPr>
            <w:tcW w:w="714" w:type="dxa"/>
            <w:vAlign w:val="center"/>
          </w:tcPr>
          <w:p w14:paraId="0AE3282C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7.4 сооружения дорожного транспорта</w:t>
            </w:r>
          </w:p>
        </w:tc>
        <w:tc>
          <w:tcPr>
            <w:tcW w:w="993" w:type="dxa"/>
            <w:vAlign w:val="center"/>
          </w:tcPr>
          <w:p w14:paraId="4788E7C4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Краснодарский край, Гулькевичский район, х. Сергеевский, по ул. Красноармейской от хутора Журавле</w:t>
            </w:r>
            <w:r w:rsidRPr="00713213">
              <w:rPr>
                <w:rStyle w:val="fontstyle01"/>
              </w:rPr>
              <w:lastRenderedPageBreak/>
              <w:t>ва</w:t>
            </w:r>
          </w:p>
          <w:p w14:paraId="6A30247D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53F4CAE4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lastRenderedPageBreak/>
              <w:t>23:06:0000000:823</w:t>
            </w:r>
          </w:p>
          <w:p w14:paraId="711873DA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(15.06.  2015)</w:t>
            </w:r>
          </w:p>
        </w:tc>
        <w:tc>
          <w:tcPr>
            <w:tcW w:w="945" w:type="dxa"/>
            <w:vAlign w:val="center"/>
          </w:tcPr>
          <w:p w14:paraId="52216908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 xml:space="preserve">23:06:0000000:616, муниципальная собственность, </w:t>
            </w:r>
            <w:r w:rsidRPr="00713213">
              <w:rPr>
                <w:sz w:val="20"/>
                <w:szCs w:val="20"/>
              </w:rPr>
              <w:t>11 430 кв. м</w:t>
            </w:r>
          </w:p>
          <w:p w14:paraId="66C7350A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</w:p>
        </w:tc>
        <w:tc>
          <w:tcPr>
            <w:tcW w:w="930" w:type="dxa"/>
            <w:vAlign w:val="center"/>
          </w:tcPr>
          <w:p w14:paraId="034AB85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  <w:p w14:paraId="648FD20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vAlign w:val="center"/>
          </w:tcPr>
          <w:p w14:paraId="7C793540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 акт передачи муниципального имущества от 10.11.</w:t>
            </w:r>
          </w:p>
          <w:p w14:paraId="50FCDFDF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2006 г.</w:t>
            </w:r>
          </w:p>
        </w:tc>
        <w:tc>
          <w:tcPr>
            <w:tcW w:w="926" w:type="dxa"/>
            <w:vAlign w:val="center"/>
          </w:tcPr>
          <w:p w14:paraId="10253F2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Гравий, протяженность 1,3 км</w:t>
            </w:r>
          </w:p>
        </w:tc>
        <w:tc>
          <w:tcPr>
            <w:tcW w:w="796" w:type="dxa"/>
            <w:vAlign w:val="center"/>
          </w:tcPr>
          <w:p w14:paraId="7FF4D6DE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6EE3EDB8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2747450, 78</w:t>
            </w:r>
          </w:p>
        </w:tc>
        <w:tc>
          <w:tcPr>
            <w:tcW w:w="551" w:type="dxa"/>
            <w:vAlign w:val="center"/>
          </w:tcPr>
          <w:p w14:paraId="39239B6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260DF6D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00C28A7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4245D4B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0BFE24C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6BCB3120" w14:textId="77777777" w:rsidTr="003E7C4C">
        <w:tc>
          <w:tcPr>
            <w:tcW w:w="713" w:type="dxa"/>
            <w:vAlign w:val="center"/>
          </w:tcPr>
          <w:p w14:paraId="3C74024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1.12.12.</w:t>
            </w:r>
          </w:p>
        </w:tc>
        <w:tc>
          <w:tcPr>
            <w:tcW w:w="548" w:type="dxa"/>
            <w:vAlign w:val="center"/>
          </w:tcPr>
          <w:p w14:paraId="498712E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5DEC6CCC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Автомобильная дорога с асфальтовым покрытием</w:t>
            </w:r>
          </w:p>
        </w:tc>
        <w:tc>
          <w:tcPr>
            <w:tcW w:w="714" w:type="dxa"/>
            <w:vAlign w:val="center"/>
          </w:tcPr>
          <w:p w14:paraId="5216C23F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7.4 сооружения дорожного транспорта</w:t>
            </w:r>
          </w:p>
        </w:tc>
        <w:tc>
          <w:tcPr>
            <w:tcW w:w="993" w:type="dxa"/>
            <w:vAlign w:val="center"/>
          </w:tcPr>
          <w:p w14:paraId="4E26D98E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Краснодарский край, Гулькевичский р-н, ст-ца Скобелевская, по ул. Южной от ул. Колхозной (развилка</w:t>
            </w:r>
            <w:r w:rsidRPr="00713213">
              <w:rPr>
                <w:sz w:val="20"/>
                <w:szCs w:val="20"/>
              </w:rPr>
              <w:br/>
            </w:r>
            <w:r w:rsidRPr="00713213">
              <w:rPr>
                <w:rStyle w:val="fontstyle01"/>
              </w:rPr>
              <w:t>кладбище-мехток) до ул. Дружбы (автогараж)</w:t>
            </w:r>
          </w:p>
          <w:p w14:paraId="4375014A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7ABF5284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23:06:0000000:824</w:t>
            </w:r>
          </w:p>
          <w:p w14:paraId="18CD7B9B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(16.06.  2015)</w:t>
            </w:r>
          </w:p>
        </w:tc>
        <w:tc>
          <w:tcPr>
            <w:tcW w:w="945" w:type="dxa"/>
            <w:vAlign w:val="center"/>
          </w:tcPr>
          <w:p w14:paraId="1E0BA148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 xml:space="preserve">23:06:0000000:638, муниципальная собственность, </w:t>
            </w:r>
            <w:r w:rsidRPr="00713213">
              <w:rPr>
                <w:sz w:val="20"/>
                <w:szCs w:val="20"/>
              </w:rPr>
              <w:t>11 168 кв. м</w:t>
            </w:r>
          </w:p>
        </w:tc>
        <w:tc>
          <w:tcPr>
            <w:tcW w:w="930" w:type="dxa"/>
            <w:vAlign w:val="center"/>
          </w:tcPr>
          <w:p w14:paraId="3F3714E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960" w:type="dxa"/>
            <w:vAlign w:val="center"/>
          </w:tcPr>
          <w:p w14:paraId="3F2ADD21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 акт передачи муниципального имущества от 10.11.</w:t>
            </w:r>
          </w:p>
          <w:p w14:paraId="6A721FB1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2006 г.</w:t>
            </w:r>
          </w:p>
        </w:tc>
        <w:tc>
          <w:tcPr>
            <w:tcW w:w="926" w:type="dxa"/>
            <w:vAlign w:val="center"/>
          </w:tcPr>
          <w:p w14:paraId="3736A7F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Асфальт, протяженность 1,14 км</w:t>
            </w:r>
          </w:p>
        </w:tc>
        <w:tc>
          <w:tcPr>
            <w:tcW w:w="796" w:type="dxa"/>
            <w:vAlign w:val="center"/>
          </w:tcPr>
          <w:p w14:paraId="46D56579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03A2B125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2398840, 18</w:t>
            </w:r>
          </w:p>
        </w:tc>
        <w:tc>
          <w:tcPr>
            <w:tcW w:w="551" w:type="dxa"/>
            <w:vAlign w:val="center"/>
          </w:tcPr>
          <w:p w14:paraId="1372984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2E48D2B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3AC8275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2B9A40A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57AEE67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49C82D59" w14:textId="77777777" w:rsidTr="003E7C4C">
        <w:tc>
          <w:tcPr>
            <w:tcW w:w="713" w:type="dxa"/>
            <w:vAlign w:val="center"/>
          </w:tcPr>
          <w:p w14:paraId="6D287BA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1.12.13.</w:t>
            </w:r>
          </w:p>
        </w:tc>
        <w:tc>
          <w:tcPr>
            <w:tcW w:w="548" w:type="dxa"/>
            <w:vAlign w:val="center"/>
          </w:tcPr>
          <w:p w14:paraId="451DA12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1CBBE7AE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Автомобильная дорога с гравийным покрытием</w:t>
            </w:r>
          </w:p>
        </w:tc>
        <w:tc>
          <w:tcPr>
            <w:tcW w:w="714" w:type="dxa"/>
            <w:vAlign w:val="center"/>
          </w:tcPr>
          <w:p w14:paraId="6FB3AC84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7.4 сооружения дорожного транспорта</w:t>
            </w:r>
          </w:p>
        </w:tc>
        <w:tc>
          <w:tcPr>
            <w:tcW w:w="993" w:type="dxa"/>
            <w:vAlign w:val="center"/>
          </w:tcPr>
          <w:p w14:paraId="5AEE2788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 xml:space="preserve">Краснодарский край, Гулькевичский р-н, ст-ца Скобелевская, по </w:t>
            </w:r>
            <w:r w:rsidRPr="00713213">
              <w:rPr>
                <w:rStyle w:val="fontstyle01"/>
              </w:rPr>
              <w:lastRenderedPageBreak/>
              <w:t>ул. Колхозной до ул. Октябрьской</w:t>
            </w:r>
          </w:p>
          <w:p w14:paraId="7D6F75AD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380275EB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lastRenderedPageBreak/>
              <w:t>23:06:0000000:825</w:t>
            </w:r>
          </w:p>
          <w:p w14:paraId="51728CD1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(16.06.    2015)</w:t>
            </w:r>
          </w:p>
        </w:tc>
        <w:tc>
          <w:tcPr>
            <w:tcW w:w="945" w:type="dxa"/>
            <w:vAlign w:val="center"/>
          </w:tcPr>
          <w:p w14:paraId="3290FC9A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 xml:space="preserve">23:06:0000000:580, муниципальная собственность, </w:t>
            </w:r>
            <w:r w:rsidRPr="00713213">
              <w:rPr>
                <w:sz w:val="20"/>
                <w:szCs w:val="20"/>
              </w:rPr>
              <w:t>5 968 кв. м</w:t>
            </w:r>
          </w:p>
        </w:tc>
        <w:tc>
          <w:tcPr>
            <w:tcW w:w="930" w:type="dxa"/>
            <w:vAlign w:val="center"/>
          </w:tcPr>
          <w:p w14:paraId="7F376F2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960" w:type="dxa"/>
            <w:vAlign w:val="center"/>
          </w:tcPr>
          <w:p w14:paraId="0CAFB80F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 акт передачи муниципального имущес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тва от 10.11.</w:t>
            </w:r>
          </w:p>
          <w:p w14:paraId="4C34D437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2006 г.</w:t>
            </w:r>
          </w:p>
        </w:tc>
        <w:tc>
          <w:tcPr>
            <w:tcW w:w="926" w:type="dxa"/>
            <w:vAlign w:val="center"/>
          </w:tcPr>
          <w:p w14:paraId="21BE27B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>Гравий, протяженность 0,7 км</w:t>
            </w:r>
          </w:p>
        </w:tc>
        <w:tc>
          <w:tcPr>
            <w:tcW w:w="796" w:type="dxa"/>
            <w:vAlign w:val="center"/>
          </w:tcPr>
          <w:p w14:paraId="17072467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080C3360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1472972, 04</w:t>
            </w:r>
          </w:p>
        </w:tc>
        <w:tc>
          <w:tcPr>
            <w:tcW w:w="551" w:type="dxa"/>
            <w:vAlign w:val="center"/>
          </w:tcPr>
          <w:p w14:paraId="571BA6F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5AE046D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69097C8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2BFBB85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72DAAA6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26FEAE07" w14:textId="77777777" w:rsidTr="003E7C4C">
        <w:tc>
          <w:tcPr>
            <w:tcW w:w="713" w:type="dxa"/>
            <w:vAlign w:val="center"/>
          </w:tcPr>
          <w:p w14:paraId="1F8099F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1.12.14.</w:t>
            </w:r>
          </w:p>
        </w:tc>
        <w:tc>
          <w:tcPr>
            <w:tcW w:w="548" w:type="dxa"/>
            <w:vAlign w:val="center"/>
          </w:tcPr>
          <w:p w14:paraId="239F11B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287663EE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Автомобильная дорога </w:t>
            </w:r>
          </w:p>
          <w:p w14:paraId="60E476E1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 асфальтовым покрытием</w:t>
            </w:r>
          </w:p>
        </w:tc>
        <w:tc>
          <w:tcPr>
            <w:tcW w:w="714" w:type="dxa"/>
            <w:vAlign w:val="center"/>
          </w:tcPr>
          <w:p w14:paraId="37B17247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7.4 сооружения дорожного транспорта</w:t>
            </w:r>
          </w:p>
        </w:tc>
        <w:tc>
          <w:tcPr>
            <w:tcW w:w="993" w:type="dxa"/>
            <w:vAlign w:val="center"/>
          </w:tcPr>
          <w:p w14:paraId="2D79CDC8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Краснодарский край, Гулькевичский р-н, ст-ца Скобелевская, по ул. Колхозной (от ул. Октябрьской до</w:t>
            </w:r>
            <w:r w:rsidRPr="00713213">
              <w:rPr>
                <w:sz w:val="20"/>
                <w:szCs w:val="20"/>
              </w:rPr>
              <w:br/>
            </w:r>
            <w:r w:rsidRPr="00713213">
              <w:rPr>
                <w:rStyle w:val="fontstyle01"/>
              </w:rPr>
              <w:t>мехтока)</w:t>
            </w:r>
          </w:p>
          <w:p w14:paraId="34D85024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698750CA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23:06:0000000:826</w:t>
            </w:r>
          </w:p>
          <w:p w14:paraId="07333BD0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(16.06. 2015)</w:t>
            </w:r>
          </w:p>
        </w:tc>
        <w:tc>
          <w:tcPr>
            <w:tcW w:w="945" w:type="dxa"/>
            <w:vAlign w:val="center"/>
          </w:tcPr>
          <w:p w14:paraId="538A59A7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 xml:space="preserve">23:06:0000000:624, муниципальная собственность, </w:t>
            </w:r>
            <w:r w:rsidRPr="00713213">
              <w:rPr>
                <w:sz w:val="20"/>
                <w:szCs w:val="20"/>
              </w:rPr>
              <w:t>5 352 кв. м</w:t>
            </w:r>
          </w:p>
        </w:tc>
        <w:tc>
          <w:tcPr>
            <w:tcW w:w="930" w:type="dxa"/>
            <w:vAlign w:val="center"/>
          </w:tcPr>
          <w:p w14:paraId="7D9E334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  <w:r w:rsidRPr="007132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vAlign w:val="center"/>
          </w:tcPr>
          <w:p w14:paraId="392151C7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 акт передачи муниципального имущества от 10.11.</w:t>
            </w:r>
          </w:p>
          <w:p w14:paraId="4E4B2139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2006 г.</w:t>
            </w:r>
          </w:p>
        </w:tc>
        <w:tc>
          <w:tcPr>
            <w:tcW w:w="926" w:type="dxa"/>
            <w:vAlign w:val="center"/>
          </w:tcPr>
          <w:p w14:paraId="3346710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Асфальт, протяженность 0,5 км</w:t>
            </w:r>
          </w:p>
        </w:tc>
        <w:tc>
          <w:tcPr>
            <w:tcW w:w="796" w:type="dxa"/>
            <w:vAlign w:val="center"/>
          </w:tcPr>
          <w:p w14:paraId="306C0EC3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3C7F1F2A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1052122, 88</w:t>
            </w:r>
          </w:p>
        </w:tc>
        <w:tc>
          <w:tcPr>
            <w:tcW w:w="551" w:type="dxa"/>
            <w:vAlign w:val="center"/>
          </w:tcPr>
          <w:p w14:paraId="73DB5D4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41976B6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68FF2D6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207D6EA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070A08C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178C990F" w14:textId="77777777" w:rsidTr="003E7C4C">
        <w:tc>
          <w:tcPr>
            <w:tcW w:w="713" w:type="dxa"/>
            <w:vAlign w:val="center"/>
          </w:tcPr>
          <w:p w14:paraId="13671B3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1.12.15.</w:t>
            </w:r>
          </w:p>
        </w:tc>
        <w:tc>
          <w:tcPr>
            <w:tcW w:w="548" w:type="dxa"/>
            <w:vAlign w:val="center"/>
          </w:tcPr>
          <w:p w14:paraId="758AAF5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64759191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Автомобильная дорога с асфальтовым покрытием</w:t>
            </w:r>
          </w:p>
        </w:tc>
        <w:tc>
          <w:tcPr>
            <w:tcW w:w="714" w:type="dxa"/>
            <w:vAlign w:val="center"/>
          </w:tcPr>
          <w:p w14:paraId="0D5E5659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7.4 сооружения дорожного транспорта</w:t>
            </w:r>
          </w:p>
        </w:tc>
        <w:tc>
          <w:tcPr>
            <w:tcW w:w="993" w:type="dxa"/>
            <w:vAlign w:val="center"/>
          </w:tcPr>
          <w:p w14:paraId="772352AB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Краснодарский край, р-н Гулькевичский, ст-ца Скобелевская, по ул. Мира, (от ул. Колхозн</w:t>
            </w:r>
            <w:r w:rsidRPr="00713213">
              <w:rPr>
                <w:rStyle w:val="fontstyle01"/>
              </w:rPr>
              <w:lastRenderedPageBreak/>
              <w:t>ой (кладбище) до</w:t>
            </w:r>
            <w:r w:rsidRPr="00713213">
              <w:rPr>
                <w:sz w:val="20"/>
                <w:szCs w:val="20"/>
              </w:rPr>
              <w:br/>
            </w:r>
            <w:r w:rsidRPr="00713213">
              <w:rPr>
                <w:rStyle w:val="fontstyle01"/>
              </w:rPr>
              <w:t>пер. Молодежного)</w:t>
            </w:r>
          </w:p>
          <w:p w14:paraId="21276F1F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00DEBBA0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lastRenderedPageBreak/>
              <w:t>23:06:0000000:830</w:t>
            </w:r>
          </w:p>
          <w:p w14:paraId="7BD0A7E9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(09.07.   2015)</w:t>
            </w:r>
          </w:p>
        </w:tc>
        <w:tc>
          <w:tcPr>
            <w:tcW w:w="945" w:type="dxa"/>
            <w:vAlign w:val="center"/>
          </w:tcPr>
          <w:p w14:paraId="0EC69E18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23:06:0000000:633</w:t>
            </w:r>
            <w:r w:rsidRPr="00713213">
              <w:t xml:space="preserve">, </w:t>
            </w:r>
            <w:r w:rsidRPr="00713213">
              <w:rPr>
                <w:sz w:val="20"/>
                <w:szCs w:val="20"/>
              </w:rPr>
              <w:t>муниципальная собственность, 15 952 кв. м</w:t>
            </w:r>
          </w:p>
        </w:tc>
        <w:tc>
          <w:tcPr>
            <w:tcW w:w="930" w:type="dxa"/>
            <w:vAlign w:val="center"/>
          </w:tcPr>
          <w:p w14:paraId="74ABB4E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  <w:r w:rsidRPr="007132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vAlign w:val="center"/>
          </w:tcPr>
          <w:p w14:paraId="7A47752D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 акт передачи муниципального имущества от 10.11.</w:t>
            </w:r>
          </w:p>
          <w:p w14:paraId="22674459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2006 г.</w:t>
            </w:r>
          </w:p>
        </w:tc>
        <w:tc>
          <w:tcPr>
            <w:tcW w:w="926" w:type="dxa"/>
            <w:vAlign w:val="center"/>
          </w:tcPr>
          <w:p w14:paraId="6EB5CDB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Асфальт, протяженность 1,57 км</w:t>
            </w:r>
          </w:p>
        </w:tc>
        <w:tc>
          <w:tcPr>
            <w:tcW w:w="796" w:type="dxa"/>
            <w:vAlign w:val="center"/>
          </w:tcPr>
          <w:p w14:paraId="4FA0E474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6A69185F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3318075, 18</w:t>
            </w:r>
          </w:p>
        </w:tc>
        <w:tc>
          <w:tcPr>
            <w:tcW w:w="551" w:type="dxa"/>
            <w:vAlign w:val="center"/>
          </w:tcPr>
          <w:p w14:paraId="5CD8D35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0531BBB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5FFABA3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30C690F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4CB359E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4488EEA5" w14:textId="77777777" w:rsidTr="003E7C4C">
        <w:tc>
          <w:tcPr>
            <w:tcW w:w="713" w:type="dxa"/>
            <w:vAlign w:val="center"/>
          </w:tcPr>
          <w:p w14:paraId="07D8996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1.12.16.</w:t>
            </w:r>
          </w:p>
        </w:tc>
        <w:tc>
          <w:tcPr>
            <w:tcW w:w="548" w:type="dxa"/>
            <w:vAlign w:val="center"/>
          </w:tcPr>
          <w:p w14:paraId="1B8122A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441A9F7B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Автомобильная дорога</w:t>
            </w:r>
          </w:p>
          <w:p w14:paraId="4C650A79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sz w:val="20"/>
                <w:szCs w:val="20"/>
              </w:rPr>
              <w:t xml:space="preserve"> с асфальтовым покрытием</w:t>
            </w:r>
          </w:p>
        </w:tc>
        <w:tc>
          <w:tcPr>
            <w:tcW w:w="714" w:type="dxa"/>
            <w:vAlign w:val="center"/>
          </w:tcPr>
          <w:p w14:paraId="5B4FA729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7.4 сооружения дорожного транспорта</w:t>
            </w:r>
          </w:p>
        </w:tc>
        <w:tc>
          <w:tcPr>
            <w:tcW w:w="993" w:type="dxa"/>
            <w:vAlign w:val="center"/>
          </w:tcPr>
          <w:p w14:paraId="19CCBC9E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 xml:space="preserve">Краснодарский край, Гулькевичский район, ст-ца Скобелевская, по </w:t>
            </w:r>
          </w:p>
          <w:p w14:paraId="5E6CC26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ул. Школьной (от дома № 15 до ул. Южной)</w:t>
            </w:r>
          </w:p>
          <w:p w14:paraId="0D69D9EF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30DA5F5F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945" w:type="dxa"/>
            <w:vAlign w:val="center"/>
          </w:tcPr>
          <w:p w14:paraId="4489862B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930" w:type="dxa"/>
            <w:vAlign w:val="center"/>
          </w:tcPr>
          <w:p w14:paraId="6AED047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  <w:r w:rsidRPr="007132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vAlign w:val="center"/>
          </w:tcPr>
          <w:p w14:paraId="21D18288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 акт передачи муниципального имущества от 10.11.</w:t>
            </w:r>
          </w:p>
          <w:p w14:paraId="7D895685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2006 г.</w:t>
            </w:r>
          </w:p>
        </w:tc>
        <w:tc>
          <w:tcPr>
            <w:tcW w:w="926" w:type="dxa"/>
            <w:vAlign w:val="center"/>
          </w:tcPr>
          <w:p w14:paraId="18C9389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Асфальт, протяженность 0,93 км</w:t>
            </w:r>
          </w:p>
        </w:tc>
        <w:tc>
          <w:tcPr>
            <w:tcW w:w="796" w:type="dxa"/>
            <w:vAlign w:val="center"/>
          </w:tcPr>
          <w:p w14:paraId="7A8C872A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7C2A4AB1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1,0</w:t>
            </w:r>
          </w:p>
        </w:tc>
        <w:tc>
          <w:tcPr>
            <w:tcW w:w="551" w:type="dxa"/>
            <w:vAlign w:val="center"/>
          </w:tcPr>
          <w:p w14:paraId="7D8072F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43C85C8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78919FC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05AC344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3A5E08E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6A44FBFA" w14:textId="77777777" w:rsidTr="003E7C4C">
        <w:tc>
          <w:tcPr>
            <w:tcW w:w="713" w:type="dxa"/>
            <w:vAlign w:val="center"/>
          </w:tcPr>
          <w:p w14:paraId="5438108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1.12.17.</w:t>
            </w:r>
          </w:p>
        </w:tc>
        <w:tc>
          <w:tcPr>
            <w:tcW w:w="548" w:type="dxa"/>
            <w:vAlign w:val="center"/>
          </w:tcPr>
          <w:p w14:paraId="05DEC3B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4E061D10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Автомобильная дорога</w:t>
            </w:r>
          </w:p>
          <w:p w14:paraId="5B95DEC1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 с асфальтовым покрытием</w:t>
            </w:r>
          </w:p>
        </w:tc>
        <w:tc>
          <w:tcPr>
            <w:tcW w:w="714" w:type="dxa"/>
            <w:vAlign w:val="center"/>
          </w:tcPr>
          <w:p w14:paraId="1F8F7A31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7.4 сооружения дорожного транспорта</w:t>
            </w:r>
          </w:p>
        </w:tc>
        <w:tc>
          <w:tcPr>
            <w:tcW w:w="993" w:type="dxa"/>
            <w:vAlign w:val="center"/>
          </w:tcPr>
          <w:p w14:paraId="5E4F68BD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Краснодарский край, Гулькевичский район, ст-ца Скобелевская,</w:t>
            </w:r>
          </w:p>
          <w:p w14:paraId="27720AA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пер. Молодежному </w:t>
            </w:r>
            <w:r w:rsidRPr="00713213">
              <w:rPr>
                <w:sz w:val="20"/>
                <w:szCs w:val="20"/>
              </w:rPr>
              <w:lastRenderedPageBreak/>
              <w:t>(от ул. Октябрьской до ул. Мира)</w:t>
            </w:r>
          </w:p>
          <w:p w14:paraId="5D107DE4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5CBA7502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lastRenderedPageBreak/>
              <w:t>23:06:0000000:2990 (14.08.2024)</w:t>
            </w:r>
          </w:p>
        </w:tc>
        <w:tc>
          <w:tcPr>
            <w:tcW w:w="945" w:type="dxa"/>
            <w:vAlign w:val="center"/>
          </w:tcPr>
          <w:p w14:paraId="7827BE1E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930" w:type="dxa"/>
            <w:vAlign w:val="center"/>
          </w:tcPr>
          <w:p w14:paraId="27B5706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  <w:r w:rsidRPr="007132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vAlign w:val="center"/>
          </w:tcPr>
          <w:p w14:paraId="76A6ABE2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 акт передачи муниципального имущества от 10.11.</w:t>
            </w:r>
          </w:p>
          <w:p w14:paraId="731CF655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2006 г.</w:t>
            </w:r>
          </w:p>
        </w:tc>
        <w:tc>
          <w:tcPr>
            <w:tcW w:w="926" w:type="dxa"/>
            <w:vAlign w:val="center"/>
          </w:tcPr>
          <w:p w14:paraId="3923173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Асфальт, протяженность 0,48 км</w:t>
            </w:r>
          </w:p>
        </w:tc>
        <w:tc>
          <w:tcPr>
            <w:tcW w:w="796" w:type="dxa"/>
            <w:vAlign w:val="center"/>
          </w:tcPr>
          <w:p w14:paraId="123D4D1B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54C3AEEB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</w:p>
          <w:p w14:paraId="721A4A5B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1495818,</w:t>
            </w:r>
          </w:p>
          <w:p w14:paraId="75A36EDB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13</w:t>
            </w:r>
          </w:p>
        </w:tc>
        <w:tc>
          <w:tcPr>
            <w:tcW w:w="551" w:type="dxa"/>
            <w:vAlign w:val="center"/>
          </w:tcPr>
          <w:p w14:paraId="19E0B3A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5C59F83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0295612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37BCEDF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6601B33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462577D6" w14:textId="77777777" w:rsidTr="003E7C4C">
        <w:tc>
          <w:tcPr>
            <w:tcW w:w="713" w:type="dxa"/>
            <w:vAlign w:val="center"/>
          </w:tcPr>
          <w:p w14:paraId="73838C1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1.12.18.</w:t>
            </w:r>
          </w:p>
        </w:tc>
        <w:tc>
          <w:tcPr>
            <w:tcW w:w="548" w:type="dxa"/>
            <w:vAlign w:val="center"/>
          </w:tcPr>
          <w:p w14:paraId="18A2729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2B13376B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Автомобильная дорога</w:t>
            </w:r>
          </w:p>
          <w:p w14:paraId="1B41C390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 с асфальтовым покрытием</w:t>
            </w:r>
          </w:p>
        </w:tc>
        <w:tc>
          <w:tcPr>
            <w:tcW w:w="714" w:type="dxa"/>
            <w:vAlign w:val="center"/>
          </w:tcPr>
          <w:p w14:paraId="44F82DEC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7.4 сооружения дорожного транспорта</w:t>
            </w:r>
          </w:p>
        </w:tc>
        <w:tc>
          <w:tcPr>
            <w:tcW w:w="993" w:type="dxa"/>
            <w:vAlign w:val="center"/>
          </w:tcPr>
          <w:p w14:paraId="0006A2EF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Краснодарский край, Гулькевичский район, ст-ца Скобелевская, по</w:t>
            </w:r>
          </w:p>
          <w:p w14:paraId="19A56964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ул. Октябрьской (от (от х. Борисова до</w:t>
            </w:r>
          </w:p>
          <w:p w14:paraId="79C8EE8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пер. Молодежного)</w:t>
            </w:r>
          </w:p>
          <w:p w14:paraId="2C72B5CE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47B579AD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945" w:type="dxa"/>
            <w:vAlign w:val="center"/>
          </w:tcPr>
          <w:p w14:paraId="1809B386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930" w:type="dxa"/>
            <w:vAlign w:val="center"/>
          </w:tcPr>
          <w:p w14:paraId="4738CEB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  <w:r w:rsidRPr="007132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vAlign w:val="center"/>
          </w:tcPr>
          <w:p w14:paraId="695EC3FA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 акт передачи муниципального имущества от 10.11.</w:t>
            </w:r>
          </w:p>
          <w:p w14:paraId="73913FEF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2006 г.</w:t>
            </w:r>
          </w:p>
        </w:tc>
        <w:tc>
          <w:tcPr>
            <w:tcW w:w="926" w:type="dxa"/>
            <w:vAlign w:val="center"/>
          </w:tcPr>
          <w:p w14:paraId="264EA62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Асфальт, протяженность 2,0 км</w:t>
            </w:r>
          </w:p>
        </w:tc>
        <w:tc>
          <w:tcPr>
            <w:tcW w:w="796" w:type="dxa"/>
            <w:vAlign w:val="center"/>
          </w:tcPr>
          <w:p w14:paraId="32497A4B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47E54B57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1,0</w:t>
            </w:r>
          </w:p>
        </w:tc>
        <w:tc>
          <w:tcPr>
            <w:tcW w:w="551" w:type="dxa"/>
            <w:vAlign w:val="center"/>
          </w:tcPr>
          <w:p w14:paraId="4288160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79C1168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7F8B188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1638F63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224B847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63DD881D" w14:textId="77777777" w:rsidTr="003E7C4C">
        <w:tc>
          <w:tcPr>
            <w:tcW w:w="713" w:type="dxa"/>
            <w:vAlign w:val="center"/>
          </w:tcPr>
          <w:p w14:paraId="267325D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1.12.19.</w:t>
            </w:r>
          </w:p>
        </w:tc>
        <w:tc>
          <w:tcPr>
            <w:tcW w:w="548" w:type="dxa"/>
            <w:vAlign w:val="center"/>
          </w:tcPr>
          <w:p w14:paraId="2A7F351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6D24B5F4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Автомобильная дорога</w:t>
            </w:r>
          </w:p>
          <w:p w14:paraId="3465427C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 с асфальтовым покрытием</w:t>
            </w:r>
          </w:p>
        </w:tc>
        <w:tc>
          <w:tcPr>
            <w:tcW w:w="714" w:type="dxa"/>
            <w:vAlign w:val="center"/>
          </w:tcPr>
          <w:p w14:paraId="2BB457CE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7.4 сооружения дорожного транспорта</w:t>
            </w:r>
          </w:p>
        </w:tc>
        <w:tc>
          <w:tcPr>
            <w:tcW w:w="993" w:type="dxa"/>
            <w:vAlign w:val="center"/>
          </w:tcPr>
          <w:p w14:paraId="40993BA0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rStyle w:val="fontstyle01"/>
              </w:rPr>
              <w:t xml:space="preserve">Краснодарский край, Гулькевичский район, </w:t>
            </w:r>
            <w:r w:rsidRPr="00713213">
              <w:rPr>
                <w:sz w:val="20"/>
                <w:szCs w:val="20"/>
              </w:rPr>
              <w:t xml:space="preserve">х. Журавлев, по ул. Красной (от х. </w:t>
            </w:r>
            <w:r w:rsidRPr="00713213">
              <w:rPr>
                <w:sz w:val="20"/>
                <w:szCs w:val="20"/>
              </w:rPr>
              <w:lastRenderedPageBreak/>
              <w:t xml:space="preserve">Спорный </w:t>
            </w:r>
          </w:p>
          <w:p w14:paraId="51912F08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sz w:val="20"/>
                <w:szCs w:val="20"/>
              </w:rPr>
              <w:t>до х. Сергеевский)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 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49C631CD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lastRenderedPageBreak/>
              <w:t>23:06:0000000:2995 (03.09.2024)</w:t>
            </w:r>
          </w:p>
        </w:tc>
        <w:tc>
          <w:tcPr>
            <w:tcW w:w="945" w:type="dxa"/>
            <w:vAlign w:val="center"/>
          </w:tcPr>
          <w:p w14:paraId="537174E4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930" w:type="dxa"/>
            <w:vAlign w:val="center"/>
          </w:tcPr>
          <w:p w14:paraId="429E2C7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  <w:r w:rsidRPr="007132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vAlign w:val="center"/>
          </w:tcPr>
          <w:p w14:paraId="491D9332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Собственность, акт передачи муниципального имущества от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10.11.</w:t>
            </w:r>
          </w:p>
          <w:p w14:paraId="0EA4D290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2006 г.</w:t>
            </w:r>
          </w:p>
        </w:tc>
        <w:tc>
          <w:tcPr>
            <w:tcW w:w="926" w:type="dxa"/>
            <w:vAlign w:val="center"/>
          </w:tcPr>
          <w:p w14:paraId="642E994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>Асфальт, протяженность 1,75 км</w:t>
            </w:r>
          </w:p>
        </w:tc>
        <w:tc>
          <w:tcPr>
            <w:tcW w:w="796" w:type="dxa"/>
            <w:vAlign w:val="center"/>
          </w:tcPr>
          <w:p w14:paraId="6ABB371F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2B3E838B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5477289, 71</w:t>
            </w:r>
          </w:p>
        </w:tc>
        <w:tc>
          <w:tcPr>
            <w:tcW w:w="551" w:type="dxa"/>
            <w:vAlign w:val="center"/>
          </w:tcPr>
          <w:p w14:paraId="184938D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4C15BB8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78C767A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14E0746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01DF055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0DA113A9" w14:textId="77777777" w:rsidTr="003E7C4C">
        <w:tc>
          <w:tcPr>
            <w:tcW w:w="713" w:type="dxa"/>
            <w:vAlign w:val="center"/>
          </w:tcPr>
          <w:p w14:paraId="44BBBDB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1.12.20.</w:t>
            </w:r>
          </w:p>
        </w:tc>
        <w:tc>
          <w:tcPr>
            <w:tcW w:w="548" w:type="dxa"/>
            <w:vAlign w:val="center"/>
          </w:tcPr>
          <w:p w14:paraId="716B008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30FF56F1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Автомобильная дорога</w:t>
            </w:r>
          </w:p>
          <w:p w14:paraId="4EB71B9D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 с асфальтовым покрытием</w:t>
            </w:r>
          </w:p>
        </w:tc>
        <w:tc>
          <w:tcPr>
            <w:tcW w:w="714" w:type="dxa"/>
            <w:vAlign w:val="center"/>
          </w:tcPr>
          <w:p w14:paraId="61AB3B7D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7.4 сооружения дорожного транспорта</w:t>
            </w:r>
          </w:p>
        </w:tc>
        <w:tc>
          <w:tcPr>
            <w:tcW w:w="993" w:type="dxa"/>
            <w:vAlign w:val="center"/>
          </w:tcPr>
          <w:p w14:paraId="01160201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rStyle w:val="fontstyle01"/>
              </w:rPr>
              <w:t xml:space="preserve">Краснодарский край, Гулькевичский район, </w:t>
            </w:r>
            <w:r w:rsidRPr="00713213">
              <w:rPr>
                <w:sz w:val="20"/>
                <w:szCs w:val="20"/>
              </w:rPr>
              <w:t>х. Борисов,</w:t>
            </w:r>
          </w:p>
          <w:p w14:paraId="4457A0CD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sz w:val="20"/>
                <w:szCs w:val="20"/>
              </w:rPr>
              <w:t>ул. Заречная (от въезда со стороны х. Булгакова до ст-цы Скобелевской)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 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70C0BA67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23:06:0000000:2994 (03.09.2024)</w:t>
            </w:r>
          </w:p>
        </w:tc>
        <w:tc>
          <w:tcPr>
            <w:tcW w:w="945" w:type="dxa"/>
            <w:vAlign w:val="center"/>
          </w:tcPr>
          <w:p w14:paraId="2CBBF63C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930" w:type="dxa"/>
            <w:vAlign w:val="center"/>
          </w:tcPr>
          <w:p w14:paraId="41E2162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  <w:r w:rsidRPr="007132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vAlign w:val="center"/>
          </w:tcPr>
          <w:p w14:paraId="19793635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 акт передачи муниципального имущества от 10.11.</w:t>
            </w:r>
          </w:p>
          <w:p w14:paraId="5A2146C6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2006 г.</w:t>
            </w:r>
          </w:p>
        </w:tc>
        <w:tc>
          <w:tcPr>
            <w:tcW w:w="926" w:type="dxa"/>
            <w:vAlign w:val="center"/>
          </w:tcPr>
          <w:p w14:paraId="49A50A9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Асфальт, протяженность 1,87 км</w:t>
            </w:r>
          </w:p>
        </w:tc>
        <w:tc>
          <w:tcPr>
            <w:tcW w:w="796" w:type="dxa"/>
            <w:vAlign w:val="center"/>
          </w:tcPr>
          <w:p w14:paraId="5B9556CB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0B2F8C35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5852875, 28</w:t>
            </w:r>
          </w:p>
        </w:tc>
        <w:tc>
          <w:tcPr>
            <w:tcW w:w="551" w:type="dxa"/>
            <w:vAlign w:val="center"/>
          </w:tcPr>
          <w:p w14:paraId="3A22744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56D42D1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24D204D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2810D59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28DEFD1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6390FC17" w14:textId="77777777" w:rsidTr="003E7C4C">
        <w:tc>
          <w:tcPr>
            <w:tcW w:w="713" w:type="dxa"/>
            <w:vAlign w:val="center"/>
          </w:tcPr>
          <w:p w14:paraId="777BF0D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1.12.21.</w:t>
            </w:r>
          </w:p>
        </w:tc>
        <w:tc>
          <w:tcPr>
            <w:tcW w:w="548" w:type="dxa"/>
            <w:vAlign w:val="center"/>
          </w:tcPr>
          <w:p w14:paraId="68D4508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34217FBE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Автомобильная дорога</w:t>
            </w:r>
          </w:p>
          <w:p w14:paraId="042E60D0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 с гравийным покрытием</w:t>
            </w:r>
          </w:p>
        </w:tc>
        <w:tc>
          <w:tcPr>
            <w:tcW w:w="714" w:type="dxa"/>
            <w:vAlign w:val="center"/>
          </w:tcPr>
          <w:p w14:paraId="0244B54D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7.4 сооружения дорожного транспорта</w:t>
            </w:r>
          </w:p>
        </w:tc>
        <w:tc>
          <w:tcPr>
            <w:tcW w:w="993" w:type="dxa"/>
            <w:vAlign w:val="center"/>
          </w:tcPr>
          <w:p w14:paraId="20EC051F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Краснодарский край, Гулькевичский район, ст-ца Скобелевская,</w:t>
            </w:r>
          </w:p>
          <w:p w14:paraId="198D27F2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sz w:val="20"/>
                <w:szCs w:val="20"/>
              </w:rPr>
              <w:t xml:space="preserve">ул. </w:t>
            </w:r>
            <w:r w:rsidRPr="00713213">
              <w:rPr>
                <w:sz w:val="20"/>
                <w:szCs w:val="20"/>
              </w:rPr>
              <w:lastRenderedPageBreak/>
              <w:t>Урожайная (от дома № 1 до ул. Октябрьской)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 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57422370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lastRenderedPageBreak/>
              <w:t>-</w:t>
            </w:r>
          </w:p>
        </w:tc>
        <w:tc>
          <w:tcPr>
            <w:tcW w:w="945" w:type="dxa"/>
            <w:vAlign w:val="center"/>
          </w:tcPr>
          <w:p w14:paraId="1F566631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930" w:type="dxa"/>
            <w:vAlign w:val="center"/>
          </w:tcPr>
          <w:p w14:paraId="509B2BD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  <w:r w:rsidRPr="007132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vAlign w:val="center"/>
          </w:tcPr>
          <w:p w14:paraId="6BEE6A64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Собственность, акт передачи муниципального имущества от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10.11.</w:t>
            </w:r>
          </w:p>
          <w:p w14:paraId="34746581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2006 г.</w:t>
            </w:r>
          </w:p>
        </w:tc>
        <w:tc>
          <w:tcPr>
            <w:tcW w:w="926" w:type="dxa"/>
            <w:vAlign w:val="center"/>
          </w:tcPr>
          <w:p w14:paraId="7066E45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>Асфальт, протяженность 0,2 км</w:t>
            </w:r>
          </w:p>
        </w:tc>
        <w:tc>
          <w:tcPr>
            <w:tcW w:w="796" w:type="dxa"/>
            <w:vAlign w:val="center"/>
          </w:tcPr>
          <w:p w14:paraId="3653060C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2A1BBA6D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1,0</w:t>
            </w:r>
          </w:p>
        </w:tc>
        <w:tc>
          <w:tcPr>
            <w:tcW w:w="551" w:type="dxa"/>
            <w:vAlign w:val="center"/>
          </w:tcPr>
          <w:p w14:paraId="04CBA6B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13C6858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41FD72D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332BAA6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2D34F46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57D7CD90" w14:textId="77777777" w:rsidTr="003E7C4C">
        <w:tc>
          <w:tcPr>
            <w:tcW w:w="713" w:type="dxa"/>
            <w:vAlign w:val="center"/>
          </w:tcPr>
          <w:p w14:paraId="4C23F50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1.12.22.</w:t>
            </w:r>
          </w:p>
        </w:tc>
        <w:tc>
          <w:tcPr>
            <w:tcW w:w="548" w:type="dxa"/>
            <w:vAlign w:val="center"/>
          </w:tcPr>
          <w:p w14:paraId="1A7C760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33C9760A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Автомобильная дорога</w:t>
            </w:r>
          </w:p>
          <w:p w14:paraId="52C222A4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 с асфальтовым покрытием</w:t>
            </w:r>
          </w:p>
        </w:tc>
        <w:tc>
          <w:tcPr>
            <w:tcW w:w="714" w:type="dxa"/>
            <w:vAlign w:val="center"/>
          </w:tcPr>
          <w:p w14:paraId="7CB7D294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7.4 сооружения дорожного транспорта</w:t>
            </w:r>
          </w:p>
        </w:tc>
        <w:tc>
          <w:tcPr>
            <w:tcW w:w="993" w:type="dxa"/>
            <w:vAlign w:val="center"/>
          </w:tcPr>
          <w:p w14:paraId="33167246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 xml:space="preserve">Краснодарский край, Гулькевичский район, ст-ца Скобелевская, </w:t>
            </w:r>
          </w:p>
          <w:p w14:paraId="7F2AC0AA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sz w:val="20"/>
                <w:szCs w:val="20"/>
              </w:rPr>
              <w:t>по ул. Новой (от ул. Октябрьской до ул. Южной)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 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262E46C6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945" w:type="dxa"/>
            <w:vAlign w:val="center"/>
          </w:tcPr>
          <w:p w14:paraId="585DEE13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930" w:type="dxa"/>
            <w:vAlign w:val="center"/>
          </w:tcPr>
          <w:p w14:paraId="2683281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  <w:r w:rsidRPr="007132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vAlign w:val="center"/>
          </w:tcPr>
          <w:p w14:paraId="10A4F3DD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 акт передачи муниципального имущества от 10.11.</w:t>
            </w:r>
          </w:p>
          <w:p w14:paraId="232C170A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2006 г.</w:t>
            </w:r>
          </w:p>
        </w:tc>
        <w:tc>
          <w:tcPr>
            <w:tcW w:w="926" w:type="dxa"/>
            <w:vAlign w:val="center"/>
          </w:tcPr>
          <w:p w14:paraId="6D7CA57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Асфальт, протяженность 0,53 км</w:t>
            </w:r>
          </w:p>
        </w:tc>
        <w:tc>
          <w:tcPr>
            <w:tcW w:w="796" w:type="dxa"/>
            <w:vAlign w:val="center"/>
          </w:tcPr>
          <w:p w14:paraId="61E5717E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3A3FDAE5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1,0</w:t>
            </w:r>
          </w:p>
        </w:tc>
        <w:tc>
          <w:tcPr>
            <w:tcW w:w="551" w:type="dxa"/>
            <w:vAlign w:val="center"/>
          </w:tcPr>
          <w:p w14:paraId="3EBD612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0244E67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284A402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438B87E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5AE9D68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3879AD00" w14:textId="77777777" w:rsidTr="003E7C4C">
        <w:tc>
          <w:tcPr>
            <w:tcW w:w="713" w:type="dxa"/>
            <w:vAlign w:val="center"/>
          </w:tcPr>
          <w:p w14:paraId="0CF5E2F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1.12.23.</w:t>
            </w:r>
          </w:p>
        </w:tc>
        <w:tc>
          <w:tcPr>
            <w:tcW w:w="548" w:type="dxa"/>
            <w:vAlign w:val="center"/>
          </w:tcPr>
          <w:p w14:paraId="50109C1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2840AB9F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Автомобильная дорога</w:t>
            </w:r>
          </w:p>
          <w:p w14:paraId="5404AC02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без покрытия</w:t>
            </w:r>
          </w:p>
        </w:tc>
        <w:tc>
          <w:tcPr>
            <w:tcW w:w="714" w:type="dxa"/>
            <w:vAlign w:val="center"/>
          </w:tcPr>
          <w:p w14:paraId="524799E0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7.4 сооружения дорожного транспорта</w:t>
            </w:r>
          </w:p>
        </w:tc>
        <w:tc>
          <w:tcPr>
            <w:tcW w:w="993" w:type="dxa"/>
            <w:vAlign w:val="center"/>
          </w:tcPr>
          <w:p w14:paraId="1FE6F55A" w14:textId="77777777" w:rsidR="00705B8A" w:rsidRPr="00713213" w:rsidRDefault="00705B8A" w:rsidP="003E7C4C">
            <w:pPr>
              <w:ind w:left="-108" w:right="-88"/>
              <w:jc w:val="center"/>
              <w:rPr>
                <w:sz w:val="20"/>
                <w:szCs w:val="20"/>
              </w:rPr>
            </w:pPr>
            <w:r w:rsidRPr="00713213">
              <w:rPr>
                <w:rStyle w:val="fontstyle01"/>
              </w:rPr>
              <w:t xml:space="preserve">Краснодарский край, Гулькевичский район, </w:t>
            </w:r>
            <w:r w:rsidRPr="00713213">
              <w:rPr>
                <w:sz w:val="20"/>
                <w:szCs w:val="20"/>
              </w:rPr>
              <w:t>х. Партизан,</w:t>
            </w:r>
          </w:p>
          <w:p w14:paraId="7A5F4267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sz w:val="20"/>
                <w:szCs w:val="20"/>
              </w:rPr>
              <w:t xml:space="preserve">ул. Красных партизан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lastRenderedPageBreak/>
              <w:t>03613445000)</w:t>
            </w:r>
          </w:p>
        </w:tc>
        <w:tc>
          <w:tcPr>
            <w:tcW w:w="995" w:type="dxa"/>
            <w:vAlign w:val="center"/>
          </w:tcPr>
          <w:p w14:paraId="338358EA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lastRenderedPageBreak/>
              <w:t>-</w:t>
            </w:r>
          </w:p>
        </w:tc>
        <w:tc>
          <w:tcPr>
            <w:tcW w:w="945" w:type="dxa"/>
            <w:vAlign w:val="center"/>
          </w:tcPr>
          <w:p w14:paraId="50F6C746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930" w:type="dxa"/>
            <w:vAlign w:val="center"/>
          </w:tcPr>
          <w:p w14:paraId="2647A01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  <w:r w:rsidRPr="007132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vAlign w:val="center"/>
          </w:tcPr>
          <w:p w14:paraId="24D5A67E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 акт инвентаризации от 13.03. 2020 г.</w:t>
            </w:r>
          </w:p>
        </w:tc>
        <w:tc>
          <w:tcPr>
            <w:tcW w:w="926" w:type="dxa"/>
            <w:vAlign w:val="center"/>
          </w:tcPr>
          <w:p w14:paraId="3360E73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Грунт, протяженность 1,08 км</w:t>
            </w:r>
          </w:p>
        </w:tc>
        <w:tc>
          <w:tcPr>
            <w:tcW w:w="796" w:type="dxa"/>
            <w:vAlign w:val="center"/>
          </w:tcPr>
          <w:p w14:paraId="27933912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56012654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1,0</w:t>
            </w:r>
          </w:p>
        </w:tc>
        <w:tc>
          <w:tcPr>
            <w:tcW w:w="551" w:type="dxa"/>
            <w:vAlign w:val="center"/>
          </w:tcPr>
          <w:p w14:paraId="0528469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75292C8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479D314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747901C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61453E7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267C6B08" w14:textId="77777777" w:rsidTr="003E7C4C">
        <w:tc>
          <w:tcPr>
            <w:tcW w:w="713" w:type="dxa"/>
            <w:vAlign w:val="center"/>
          </w:tcPr>
          <w:p w14:paraId="2EEEB01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1.12.24.</w:t>
            </w:r>
          </w:p>
        </w:tc>
        <w:tc>
          <w:tcPr>
            <w:tcW w:w="548" w:type="dxa"/>
            <w:vAlign w:val="center"/>
          </w:tcPr>
          <w:p w14:paraId="15E5589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1A8364BB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Автомобильная дорога</w:t>
            </w:r>
          </w:p>
          <w:p w14:paraId="3DBC1A4C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 гравийным покрытием</w:t>
            </w:r>
          </w:p>
        </w:tc>
        <w:tc>
          <w:tcPr>
            <w:tcW w:w="714" w:type="dxa"/>
            <w:vAlign w:val="center"/>
          </w:tcPr>
          <w:p w14:paraId="7449B092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7.4 сооружения дорожного транспорта</w:t>
            </w:r>
          </w:p>
        </w:tc>
        <w:tc>
          <w:tcPr>
            <w:tcW w:w="993" w:type="dxa"/>
            <w:vAlign w:val="center"/>
          </w:tcPr>
          <w:p w14:paraId="4A07BE82" w14:textId="77777777" w:rsidR="00705B8A" w:rsidRPr="00713213" w:rsidRDefault="00705B8A" w:rsidP="003E7C4C">
            <w:pPr>
              <w:ind w:left="-108"/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 xml:space="preserve">Краснодарский край, Гулькевичский район, </w:t>
            </w:r>
            <w:r w:rsidRPr="00713213">
              <w:rPr>
                <w:sz w:val="20"/>
                <w:szCs w:val="20"/>
              </w:rPr>
              <w:t>ст-ца Скобелевская, ул. Дружбы (от дома № 1 до ул. Октябрьской)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 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2624699B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945" w:type="dxa"/>
            <w:vAlign w:val="center"/>
          </w:tcPr>
          <w:p w14:paraId="5DF413C2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930" w:type="dxa"/>
            <w:vAlign w:val="center"/>
          </w:tcPr>
          <w:p w14:paraId="77A6D90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960" w:type="dxa"/>
            <w:vAlign w:val="center"/>
          </w:tcPr>
          <w:p w14:paraId="56E01245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 акт инвентаризации от 13.03.</w:t>
            </w:r>
          </w:p>
          <w:p w14:paraId="6D29B44F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2020 г.</w:t>
            </w:r>
          </w:p>
        </w:tc>
        <w:tc>
          <w:tcPr>
            <w:tcW w:w="926" w:type="dxa"/>
            <w:vAlign w:val="center"/>
          </w:tcPr>
          <w:p w14:paraId="73F7335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Гравий, протяженность 0,4 км</w:t>
            </w:r>
          </w:p>
        </w:tc>
        <w:tc>
          <w:tcPr>
            <w:tcW w:w="796" w:type="dxa"/>
            <w:vAlign w:val="center"/>
          </w:tcPr>
          <w:p w14:paraId="6D792ECD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5D05501A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1,0</w:t>
            </w:r>
          </w:p>
        </w:tc>
        <w:tc>
          <w:tcPr>
            <w:tcW w:w="551" w:type="dxa"/>
            <w:vAlign w:val="center"/>
          </w:tcPr>
          <w:p w14:paraId="2FDEE95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15AB483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66FD242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1860569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42E6ACB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2522A057" w14:textId="77777777" w:rsidTr="003E7C4C">
        <w:tc>
          <w:tcPr>
            <w:tcW w:w="713" w:type="dxa"/>
            <w:vAlign w:val="center"/>
          </w:tcPr>
          <w:p w14:paraId="0E22CC2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1.12.25.</w:t>
            </w:r>
          </w:p>
        </w:tc>
        <w:tc>
          <w:tcPr>
            <w:tcW w:w="548" w:type="dxa"/>
            <w:vAlign w:val="center"/>
          </w:tcPr>
          <w:p w14:paraId="67FDC6A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0DBA1AFB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Автомобильная дорога</w:t>
            </w:r>
          </w:p>
          <w:p w14:paraId="37A9D8C4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без покрытия</w:t>
            </w:r>
          </w:p>
        </w:tc>
        <w:tc>
          <w:tcPr>
            <w:tcW w:w="714" w:type="dxa"/>
            <w:vAlign w:val="center"/>
          </w:tcPr>
          <w:p w14:paraId="09ED98EB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7.4 сооружения дорожного транспорта</w:t>
            </w:r>
          </w:p>
        </w:tc>
        <w:tc>
          <w:tcPr>
            <w:tcW w:w="993" w:type="dxa"/>
            <w:vAlign w:val="center"/>
          </w:tcPr>
          <w:p w14:paraId="7B102E4F" w14:textId="77777777" w:rsidR="00705B8A" w:rsidRPr="00713213" w:rsidRDefault="00705B8A" w:rsidP="003E7C4C">
            <w:pPr>
              <w:ind w:left="-10" w:right="-88"/>
              <w:jc w:val="center"/>
              <w:rPr>
                <w:sz w:val="20"/>
                <w:szCs w:val="20"/>
              </w:rPr>
            </w:pPr>
            <w:r w:rsidRPr="00713213">
              <w:rPr>
                <w:rStyle w:val="fontstyle01"/>
              </w:rPr>
              <w:t xml:space="preserve">Краснодарский край, Гулькевичский район, </w:t>
            </w:r>
            <w:r w:rsidRPr="00713213">
              <w:rPr>
                <w:sz w:val="20"/>
                <w:szCs w:val="20"/>
              </w:rPr>
              <w:t xml:space="preserve">х. Сергеевский, </w:t>
            </w:r>
          </w:p>
          <w:p w14:paraId="36CD7CB8" w14:textId="77777777" w:rsidR="00705B8A" w:rsidRPr="00713213" w:rsidRDefault="00705B8A" w:rsidP="003E7C4C">
            <w:pPr>
              <w:ind w:left="-10" w:right="-88"/>
              <w:jc w:val="center"/>
              <w:rPr>
                <w:rStyle w:val="fontstyle01"/>
              </w:rPr>
            </w:pPr>
            <w:r w:rsidRPr="00713213">
              <w:rPr>
                <w:sz w:val="20"/>
                <w:szCs w:val="20"/>
              </w:rPr>
              <w:t>ул. Красноармейская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 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0436679A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945" w:type="dxa"/>
            <w:vAlign w:val="center"/>
          </w:tcPr>
          <w:p w14:paraId="363140BC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930" w:type="dxa"/>
            <w:vAlign w:val="center"/>
          </w:tcPr>
          <w:p w14:paraId="1A8D323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960" w:type="dxa"/>
            <w:vAlign w:val="center"/>
          </w:tcPr>
          <w:p w14:paraId="35CBE0CA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Собственность, </w:t>
            </w:r>
            <w:r w:rsidRPr="00713213">
              <w:rPr>
                <w:sz w:val="20"/>
                <w:szCs w:val="20"/>
              </w:rPr>
              <w:t>акт инвентаризации от 16.02. 2024 г.</w:t>
            </w:r>
          </w:p>
        </w:tc>
        <w:tc>
          <w:tcPr>
            <w:tcW w:w="926" w:type="dxa"/>
            <w:vAlign w:val="center"/>
          </w:tcPr>
          <w:p w14:paraId="697B6E7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Грунт, протяженность 0,7 км</w:t>
            </w:r>
          </w:p>
        </w:tc>
        <w:tc>
          <w:tcPr>
            <w:tcW w:w="796" w:type="dxa"/>
            <w:vAlign w:val="center"/>
          </w:tcPr>
          <w:p w14:paraId="3F489C59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5FA2DE1E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1,0</w:t>
            </w:r>
          </w:p>
        </w:tc>
        <w:tc>
          <w:tcPr>
            <w:tcW w:w="551" w:type="dxa"/>
            <w:vAlign w:val="center"/>
          </w:tcPr>
          <w:p w14:paraId="0630124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7D3AA89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4E620DB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22B5A25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2D22A50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6AFBFDAA" w14:textId="77777777" w:rsidTr="003E7C4C">
        <w:tc>
          <w:tcPr>
            <w:tcW w:w="713" w:type="dxa"/>
            <w:vAlign w:val="center"/>
          </w:tcPr>
          <w:p w14:paraId="3C6E016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1.12.26.</w:t>
            </w:r>
          </w:p>
        </w:tc>
        <w:tc>
          <w:tcPr>
            <w:tcW w:w="548" w:type="dxa"/>
            <w:vAlign w:val="center"/>
          </w:tcPr>
          <w:p w14:paraId="6339619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2B614056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 xml:space="preserve">Распределительный газопровод среднего </w:t>
            </w:r>
            <w:r w:rsidRPr="00713213">
              <w:rPr>
                <w:rStyle w:val="fontstyle01"/>
              </w:rPr>
              <w:lastRenderedPageBreak/>
              <w:t>давления</w:t>
            </w:r>
          </w:p>
        </w:tc>
        <w:tc>
          <w:tcPr>
            <w:tcW w:w="714" w:type="dxa"/>
            <w:vAlign w:val="center"/>
          </w:tcPr>
          <w:p w14:paraId="4CEDE75A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lastRenderedPageBreak/>
              <w:t xml:space="preserve">Иное (распределительный газопровод </w:t>
            </w:r>
            <w:r w:rsidRPr="00713213">
              <w:rPr>
                <w:rStyle w:val="fontstyle01"/>
              </w:rPr>
              <w:lastRenderedPageBreak/>
              <w:t>среднего давления)</w:t>
            </w:r>
          </w:p>
        </w:tc>
        <w:tc>
          <w:tcPr>
            <w:tcW w:w="993" w:type="dxa"/>
            <w:vAlign w:val="center"/>
          </w:tcPr>
          <w:p w14:paraId="5DD145CE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lastRenderedPageBreak/>
              <w:t xml:space="preserve">Российская Федерация, Краснодарский край, </w:t>
            </w:r>
            <w:r w:rsidRPr="00713213">
              <w:rPr>
                <w:rStyle w:val="fontstyle01"/>
              </w:rPr>
              <w:lastRenderedPageBreak/>
              <w:t>Гулькевичский р-н, х. Журавлев, ул. Красная, ул. Молодежная</w:t>
            </w:r>
          </w:p>
          <w:p w14:paraId="406FCF12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1C67BA36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lastRenderedPageBreak/>
              <w:t>23:06:0903002:478</w:t>
            </w:r>
          </w:p>
          <w:p w14:paraId="525F66D5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(05.11. 2020)</w:t>
            </w:r>
          </w:p>
        </w:tc>
        <w:tc>
          <w:tcPr>
            <w:tcW w:w="945" w:type="dxa"/>
            <w:vAlign w:val="center"/>
          </w:tcPr>
          <w:p w14:paraId="30F8E294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930" w:type="dxa"/>
            <w:vAlign w:val="center"/>
          </w:tcPr>
          <w:p w14:paraId="5719228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ичского района</w:t>
            </w:r>
          </w:p>
        </w:tc>
        <w:tc>
          <w:tcPr>
            <w:tcW w:w="960" w:type="dxa"/>
            <w:vAlign w:val="center"/>
          </w:tcPr>
          <w:p w14:paraId="7A4D876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>Собственность, акт приемки законченного строите</w:t>
            </w:r>
            <w:r w:rsidRPr="00713213">
              <w:rPr>
                <w:sz w:val="20"/>
                <w:szCs w:val="20"/>
              </w:rPr>
              <w:lastRenderedPageBreak/>
              <w:t xml:space="preserve">льством объекта </w:t>
            </w:r>
          </w:p>
          <w:p w14:paraId="0B515544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№ 1 от 18.12. 2018 г.</w:t>
            </w:r>
          </w:p>
        </w:tc>
        <w:tc>
          <w:tcPr>
            <w:tcW w:w="926" w:type="dxa"/>
            <w:vAlign w:val="center"/>
          </w:tcPr>
          <w:p w14:paraId="4A40BE23" w14:textId="77777777" w:rsidR="00705B8A" w:rsidRPr="00713213" w:rsidRDefault="00705B8A" w:rsidP="003E7C4C">
            <w:pPr>
              <w:ind w:left="7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>Протяженность</w:t>
            </w:r>
          </w:p>
          <w:p w14:paraId="30CB138A" w14:textId="77777777" w:rsidR="00705B8A" w:rsidRPr="00713213" w:rsidRDefault="00705B8A" w:rsidP="003E7C4C">
            <w:pPr>
              <w:ind w:left="7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1 476 м</w:t>
            </w:r>
          </w:p>
        </w:tc>
        <w:tc>
          <w:tcPr>
            <w:tcW w:w="796" w:type="dxa"/>
            <w:vAlign w:val="center"/>
          </w:tcPr>
          <w:p w14:paraId="79B97244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</w:p>
        </w:tc>
        <w:tc>
          <w:tcPr>
            <w:tcW w:w="1090" w:type="dxa"/>
            <w:vAlign w:val="center"/>
          </w:tcPr>
          <w:p w14:paraId="5A619270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1446532,9</w:t>
            </w:r>
          </w:p>
        </w:tc>
        <w:tc>
          <w:tcPr>
            <w:tcW w:w="551" w:type="dxa"/>
            <w:vAlign w:val="center"/>
          </w:tcPr>
          <w:p w14:paraId="6C3BB6B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49DD772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502FEF2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59F66D8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5DD5B7E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4D579E2B" w14:textId="77777777" w:rsidTr="003E7C4C">
        <w:tc>
          <w:tcPr>
            <w:tcW w:w="713" w:type="dxa"/>
            <w:vAlign w:val="center"/>
          </w:tcPr>
          <w:p w14:paraId="603F552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1.12.27.</w:t>
            </w:r>
          </w:p>
        </w:tc>
        <w:tc>
          <w:tcPr>
            <w:tcW w:w="548" w:type="dxa"/>
            <w:vAlign w:val="center"/>
          </w:tcPr>
          <w:p w14:paraId="78B360E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1499A204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Распределительный газопровод среднего давления</w:t>
            </w:r>
          </w:p>
        </w:tc>
        <w:tc>
          <w:tcPr>
            <w:tcW w:w="714" w:type="dxa"/>
            <w:vAlign w:val="center"/>
          </w:tcPr>
          <w:p w14:paraId="64E91F22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Иное (распределительный газопровод среднего давления)</w:t>
            </w:r>
          </w:p>
        </w:tc>
        <w:tc>
          <w:tcPr>
            <w:tcW w:w="993" w:type="dxa"/>
            <w:vAlign w:val="center"/>
          </w:tcPr>
          <w:p w14:paraId="5E5C5795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Краснодарский край, р-н Гулькевичский, х. Спорный, ул. Степная</w:t>
            </w:r>
          </w:p>
          <w:p w14:paraId="1798CF1D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5C4E5929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23:06:0000000:2436</w:t>
            </w:r>
          </w:p>
          <w:p w14:paraId="44BF5AA1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(07.12.2020)</w:t>
            </w:r>
          </w:p>
        </w:tc>
        <w:tc>
          <w:tcPr>
            <w:tcW w:w="945" w:type="dxa"/>
            <w:vAlign w:val="center"/>
          </w:tcPr>
          <w:p w14:paraId="7C049911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 xml:space="preserve">- </w:t>
            </w:r>
          </w:p>
        </w:tc>
        <w:tc>
          <w:tcPr>
            <w:tcW w:w="930" w:type="dxa"/>
            <w:vAlign w:val="center"/>
          </w:tcPr>
          <w:p w14:paraId="5771256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960" w:type="dxa"/>
            <w:vAlign w:val="center"/>
          </w:tcPr>
          <w:p w14:paraId="2AB5910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Собственность, акт приемки законченного строительством объекта </w:t>
            </w:r>
          </w:p>
          <w:p w14:paraId="1288950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2 от 18.12. 2018 г.</w:t>
            </w:r>
          </w:p>
        </w:tc>
        <w:tc>
          <w:tcPr>
            <w:tcW w:w="926" w:type="dxa"/>
            <w:vAlign w:val="center"/>
          </w:tcPr>
          <w:p w14:paraId="1CC8FF56" w14:textId="77777777" w:rsidR="00705B8A" w:rsidRPr="00713213" w:rsidRDefault="00705B8A" w:rsidP="003E7C4C">
            <w:pPr>
              <w:ind w:left="7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Протяженность </w:t>
            </w:r>
          </w:p>
          <w:p w14:paraId="65F8540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Style w:val="fontstyle01"/>
              </w:rPr>
              <w:t xml:space="preserve">1 680 </w:t>
            </w:r>
            <w:r w:rsidRPr="00713213">
              <w:rPr>
                <w:sz w:val="20"/>
                <w:szCs w:val="20"/>
              </w:rPr>
              <w:t xml:space="preserve">м </w:t>
            </w:r>
          </w:p>
        </w:tc>
        <w:tc>
          <w:tcPr>
            <w:tcW w:w="796" w:type="dxa"/>
            <w:vAlign w:val="center"/>
          </w:tcPr>
          <w:p w14:paraId="02BC0C20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0329E5F8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1653508, 27</w:t>
            </w:r>
          </w:p>
        </w:tc>
        <w:tc>
          <w:tcPr>
            <w:tcW w:w="551" w:type="dxa"/>
            <w:vAlign w:val="center"/>
          </w:tcPr>
          <w:p w14:paraId="7968135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28BBD76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49448AE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65908D2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758368C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3BD253FD" w14:textId="77777777" w:rsidTr="003E7C4C">
        <w:tc>
          <w:tcPr>
            <w:tcW w:w="713" w:type="dxa"/>
            <w:vAlign w:val="center"/>
          </w:tcPr>
          <w:p w14:paraId="355BA57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1.12.28.</w:t>
            </w:r>
          </w:p>
        </w:tc>
        <w:tc>
          <w:tcPr>
            <w:tcW w:w="548" w:type="dxa"/>
            <w:vAlign w:val="center"/>
          </w:tcPr>
          <w:p w14:paraId="17E7E23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35DED204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Распределительный газопровод низкого давления</w:t>
            </w:r>
          </w:p>
        </w:tc>
        <w:tc>
          <w:tcPr>
            <w:tcW w:w="714" w:type="dxa"/>
            <w:vAlign w:val="center"/>
          </w:tcPr>
          <w:p w14:paraId="402BC276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Иное сооружение (Распределительный газопровод)</w:t>
            </w:r>
          </w:p>
          <w:p w14:paraId="69D00EFE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</w:p>
        </w:tc>
        <w:tc>
          <w:tcPr>
            <w:tcW w:w="993" w:type="dxa"/>
            <w:vAlign w:val="center"/>
          </w:tcPr>
          <w:p w14:paraId="6DDC1637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Российская Федерация, Краснодарский край, Гулькевичский район, х. Журавлев, ул. Красная, ул.</w:t>
            </w:r>
            <w:r w:rsidRPr="00713213">
              <w:rPr>
                <w:sz w:val="20"/>
                <w:szCs w:val="20"/>
              </w:rPr>
              <w:br/>
            </w:r>
            <w:r w:rsidRPr="00713213">
              <w:rPr>
                <w:rStyle w:val="fontstyle01"/>
              </w:rPr>
              <w:t>Молоде</w:t>
            </w:r>
            <w:r w:rsidRPr="00713213">
              <w:rPr>
                <w:rStyle w:val="fontstyle01"/>
              </w:rPr>
              <w:lastRenderedPageBreak/>
              <w:t>жная</w:t>
            </w:r>
          </w:p>
          <w:p w14:paraId="2F4D240F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3D6D1277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lastRenderedPageBreak/>
              <w:t>23:06:0903002:479</w:t>
            </w:r>
          </w:p>
          <w:p w14:paraId="1C6A2FDB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(14.02. 2022)</w:t>
            </w:r>
          </w:p>
        </w:tc>
        <w:tc>
          <w:tcPr>
            <w:tcW w:w="945" w:type="dxa"/>
            <w:vAlign w:val="center"/>
          </w:tcPr>
          <w:p w14:paraId="30BAA91F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930" w:type="dxa"/>
            <w:vAlign w:val="center"/>
          </w:tcPr>
          <w:p w14:paraId="03F6C57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960" w:type="dxa"/>
            <w:vAlign w:val="center"/>
          </w:tcPr>
          <w:p w14:paraId="2D01E00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Собственник, решение Гулькевичского районного суда от 13.07. 2022 г. по делу № 2-1570/2022</w:t>
            </w:r>
          </w:p>
        </w:tc>
        <w:tc>
          <w:tcPr>
            <w:tcW w:w="926" w:type="dxa"/>
            <w:vAlign w:val="center"/>
          </w:tcPr>
          <w:p w14:paraId="3BFBAA02" w14:textId="77777777" w:rsidR="00705B8A" w:rsidRPr="00713213" w:rsidRDefault="00705B8A" w:rsidP="003E7C4C">
            <w:pPr>
              <w:ind w:left="7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Протяженность 1 841 м</w:t>
            </w:r>
          </w:p>
        </w:tc>
        <w:tc>
          <w:tcPr>
            <w:tcW w:w="796" w:type="dxa"/>
            <w:vAlign w:val="center"/>
          </w:tcPr>
          <w:p w14:paraId="40B5DD2D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1BF2E802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3110907, 52</w:t>
            </w:r>
          </w:p>
        </w:tc>
        <w:tc>
          <w:tcPr>
            <w:tcW w:w="551" w:type="dxa"/>
            <w:vAlign w:val="center"/>
          </w:tcPr>
          <w:p w14:paraId="50BB545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3D9F6F9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2889A3F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4365057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158F76E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18D30B6F" w14:textId="77777777" w:rsidTr="003E7C4C">
        <w:tc>
          <w:tcPr>
            <w:tcW w:w="713" w:type="dxa"/>
            <w:vAlign w:val="center"/>
          </w:tcPr>
          <w:p w14:paraId="0EECEE5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1.12.29.</w:t>
            </w:r>
          </w:p>
        </w:tc>
        <w:tc>
          <w:tcPr>
            <w:tcW w:w="548" w:type="dxa"/>
            <w:vAlign w:val="center"/>
          </w:tcPr>
          <w:p w14:paraId="3280933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099C7861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Распределительный газопровод низкого давления</w:t>
            </w:r>
          </w:p>
        </w:tc>
        <w:tc>
          <w:tcPr>
            <w:tcW w:w="714" w:type="dxa"/>
            <w:vAlign w:val="center"/>
          </w:tcPr>
          <w:p w14:paraId="52C2DB15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Иное сооружение (Распределительный газопровод)</w:t>
            </w:r>
          </w:p>
          <w:p w14:paraId="185B972A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</w:p>
        </w:tc>
        <w:tc>
          <w:tcPr>
            <w:tcW w:w="993" w:type="dxa"/>
            <w:vAlign w:val="center"/>
          </w:tcPr>
          <w:p w14:paraId="0CC2D444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Краснодарский край, Гулькевичский р-н, х. Спорный, ул. Степная</w:t>
            </w:r>
          </w:p>
          <w:p w14:paraId="2955FC69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62C11B77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23:06:0903003:403</w:t>
            </w:r>
          </w:p>
          <w:p w14:paraId="25477D79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(16.02. 2022)</w:t>
            </w:r>
          </w:p>
        </w:tc>
        <w:tc>
          <w:tcPr>
            <w:tcW w:w="945" w:type="dxa"/>
            <w:vAlign w:val="center"/>
          </w:tcPr>
          <w:p w14:paraId="42A54B3F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930" w:type="dxa"/>
            <w:vAlign w:val="center"/>
          </w:tcPr>
          <w:p w14:paraId="5A4483E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960" w:type="dxa"/>
            <w:vAlign w:val="center"/>
          </w:tcPr>
          <w:p w14:paraId="1184405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 решение Гулькевичского районного суда от 11.07.2022 г. по делу № 2-1594 /2022</w:t>
            </w:r>
          </w:p>
        </w:tc>
        <w:tc>
          <w:tcPr>
            <w:tcW w:w="926" w:type="dxa"/>
            <w:vAlign w:val="center"/>
          </w:tcPr>
          <w:p w14:paraId="19A4BE72" w14:textId="77777777" w:rsidR="00705B8A" w:rsidRPr="00713213" w:rsidRDefault="00705B8A" w:rsidP="003E7C4C">
            <w:pPr>
              <w:ind w:left="7"/>
              <w:jc w:val="center"/>
              <w:rPr>
                <w:sz w:val="20"/>
                <w:szCs w:val="20"/>
              </w:rPr>
            </w:pPr>
            <w:r w:rsidRPr="00713213">
              <w:rPr>
                <w:rStyle w:val="fontstyle01"/>
              </w:rPr>
              <w:t>Протяженность 1 206 м</w:t>
            </w:r>
          </w:p>
        </w:tc>
        <w:tc>
          <w:tcPr>
            <w:tcW w:w="796" w:type="dxa"/>
            <w:vAlign w:val="center"/>
          </w:tcPr>
          <w:p w14:paraId="602ACC6A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64F0F6C4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2029202, 96</w:t>
            </w:r>
          </w:p>
        </w:tc>
        <w:tc>
          <w:tcPr>
            <w:tcW w:w="551" w:type="dxa"/>
            <w:vAlign w:val="center"/>
          </w:tcPr>
          <w:p w14:paraId="0B37AB8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71BB0F5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30492FA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02B64E5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26E7772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57630114" w14:textId="77777777" w:rsidTr="003E7C4C">
        <w:tc>
          <w:tcPr>
            <w:tcW w:w="713" w:type="dxa"/>
            <w:vAlign w:val="center"/>
          </w:tcPr>
          <w:p w14:paraId="736A59E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1.12.30.</w:t>
            </w:r>
          </w:p>
        </w:tc>
        <w:tc>
          <w:tcPr>
            <w:tcW w:w="548" w:type="dxa"/>
            <w:vAlign w:val="center"/>
          </w:tcPr>
          <w:p w14:paraId="5207855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05939B8D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Распределительный газопровод низкого давления</w:t>
            </w:r>
          </w:p>
        </w:tc>
        <w:tc>
          <w:tcPr>
            <w:tcW w:w="714" w:type="dxa"/>
            <w:vAlign w:val="center"/>
          </w:tcPr>
          <w:p w14:paraId="0AC31923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Иное сооружение (Распределительный газопровод низкого давления)</w:t>
            </w:r>
          </w:p>
          <w:p w14:paraId="79A80DEE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</w:p>
        </w:tc>
        <w:tc>
          <w:tcPr>
            <w:tcW w:w="993" w:type="dxa"/>
            <w:vAlign w:val="center"/>
          </w:tcPr>
          <w:p w14:paraId="3F2B68D5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Краснодарский край, Гулькевичский р-н, ст-ца Скобелевская, по ул. Мира от ШГРП № 2 до жилого дома №</w:t>
            </w:r>
            <w:r w:rsidRPr="00713213">
              <w:rPr>
                <w:sz w:val="20"/>
                <w:szCs w:val="20"/>
              </w:rPr>
              <w:br/>
            </w:r>
            <w:r w:rsidRPr="00713213">
              <w:rPr>
                <w:rStyle w:val="fontstyle01"/>
              </w:rPr>
              <w:t>91</w:t>
            </w:r>
          </w:p>
          <w:p w14:paraId="7F619981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5E4AD9CE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t>23:06:0904016:685</w:t>
            </w:r>
          </w:p>
          <w:p w14:paraId="78929C0F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(12.12. 2022)</w:t>
            </w:r>
          </w:p>
        </w:tc>
        <w:tc>
          <w:tcPr>
            <w:tcW w:w="945" w:type="dxa"/>
            <w:vAlign w:val="center"/>
          </w:tcPr>
          <w:p w14:paraId="2B79DEB1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930" w:type="dxa"/>
            <w:vAlign w:val="center"/>
          </w:tcPr>
          <w:p w14:paraId="7D60EDD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960" w:type="dxa"/>
            <w:vAlign w:val="center"/>
          </w:tcPr>
          <w:p w14:paraId="0A920EA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 решение Гулькевичского районного суда от 13.07. 2023 г. по делу № 2-1616/2023</w:t>
            </w:r>
          </w:p>
        </w:tc>
        <w:tc>
          <w:tcPr>
            <w:tcW w:w="926" w:type="dxa"/>
            <w:vAlign w:val="center"/>
          </w:tcPr>
          <w:p w14:paraId="2048EEB7" w14:textId="77777777" w:rsidR="00705B8A" w:rsidRPr="00713213" w:rsidRDefault="00705B8A" w:rsidP="003E7C4C">
            <w:pPr>
              <w:ind w:left="7"/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Протяженность 151 м</w:t>
            </w:r>
          </w:p>
        </w:tc>
        <w:tc>
          <w:tcPr>
            <w:tcW w:w="796" w:type="dxa"/>
            <w:vAlign w:val="center"/>
          </w:tcPr>
          <w:p w14:paraId="28FAB85A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110851040001</w:t>
            </w:r>
          </w:p>
        </w:tc>
        <w:tc>
          <w:tcPr>
            <w:tcW w:w="1090" w:type="dxa"/>
            <w:vAlign w:val="center"/>
          </w:tcPr>
          <w:p w14:paraId="357F0E51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175508,88</w:t>
            </w:r>
          </w:p>
        </w:tc>
        <w:tc>
          <w:tcPr>
            <w:tcW w:w="551" w:type="dxa"/>
            <w:vAlign w:val="center"/>
          </w:tcPr>
          <w:p w14:paraId="6655070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66FC5E7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7AC0751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4458AAE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18A0442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514D9723" w14:textId="77777777" w:rsidTr="003E7C4C">
        <w:tc>
          <w:tcPr>
            <w:tcW w:w="713" w:type="dxa"/>
            <w:vAlign w:val="center"/>
          </w:tcPr>
          <w:p w14:paraId="0C2D3A9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1.12.31.</w:t>
            </w:r>
          </w:p>
        </w:tc>
        <w:tc>
          <w:tcPr>
            <w:tcW w:w="548" w:type="dxa"/>
            <w:vAlign w:val="center"/>
          </w:tcPr>
          <w:p w14:paraId="3E2DF3B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</w:t>
            </w:r>
            <w:r w:rsidRPr="00713213">
              <w:rPr>
                <w:sz w:val="20"/>
                <w:szCs w:val="20"/>
              </w:rPr>
              <w:lastRenderedPageBreak/>
              <w:t>ние</w:t>
            </w:r>
          </w:p>
        </w:tc>
        <w:tc>
          <w:tcPr>
            <w:tcW w:w="875" w:type="dxa"/>
            <w:vAlign w:val="center"/>
          </w:tcPr>
          <w:p w14:paraId="03EBC884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sz w:val="20"/>
                <w:szCs w:val="20"/>
              </w:rPr>
              <w:lastRenderedPageBreak/>
              <w:t>Памятник односе</w:t>
            </w:r>
            <w:r w:rsidRPr="00713213">
              <w:rPr>
                <w:sz w:val="20"/>
                <w:szCs w:val="20"/>
              </w:rPr>
              <w:lastRenderedPageBreak/>
              <w:t>льчанам, погибшим в годы Великой Отечественной войны</w:t>
            </w:r>
          </w:p>
        </w:tc>
        <w:tc>
          <w:tcPr>
            <w:tcW w:w="714" w:type="dxa"/>
            <w:vAlign w:val="center"/>
          </w:tcPr>
          <w:p w14:paraId="07782E4C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lastRenderedPageBreak/>
              <w:t xml:space="preserve">Сооружение </w:t>
            </w:r>
            <w:r w:rsidRPr="00713213">
              <w:rPr>
                <w:rStyle w:val="fontstyle01"/>
              </w:rPr>
              <w:lastRenderedPageBreak/>
              <w:t>культуры и отдыха</w:t>
            </w:r>
          </w:p>
        </w:tc>
        <w:tc>
          <w:tcPr>
            <w:tcW w:w="993" w:type="dxa"/>
            <w:vAlign w:val="center"/>
          </w:tcPr>
          <w:p w14:paraId="2894D1E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 xml:space="preserve">Краснодарский край, </w:t>
            </w:r>
            <w:r w:rsidRPr="00713213">
              <w:rPr>
                <w:sz w:val="20"/>
                <w:szCs w:val="20"/>
              </w:rPr>
              <w:lastRenderedPageBreak/>
              <w:t>Гулькевичский район, ст-ца Скобелевская,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 Октябрьская, 34</w:t>
            </w:r>
          </w:p>
          <w:p w14:paraId="70448E62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11174A27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lastRenderedPageBreak/>
              <w:t>23:06:0904011:61 (31.12.20</w:t>
            </w:r>
            <w:r w:rsidRPr="00713213">
              <w:rPr>
                <w:rStyle w:val="fontstyle01"/>
              </w:rPr>
              <w:lastRenderedPageBreak/>
              <w:t>13)</w:t>
            </w:r>
          </w:p>
        </w:tc>
        <w:tc>
          <w:tcPr>
            <w:tcW w:w="945" w:type="dxa"/>
            <w:vAlign w:val="center"/>
          </w:tcPr>
          <w:p w14:paraId="45847A15" w14:textId="77777777" w:rsidR="00705B8A" w:rsidRPr="00713213" w:rsidRDefault="00705B8A" w:rsidP="003E7C4C">
            <w:pPr>
              <w:jc w:val="center"/>
            </w:pPr>
            <w:r w:rsidRPr="00713213">
              <w:rPr>
                <w:rStyle w:val="fontstyle01"/>
              </w:rPr>
              <w:lastRenderedPageBreak/>
              <w:t xml:space="preserve"> 23:06:0904011:4</w:t>
            </w:r>
            <w:r w:rsidRPr="00713213">
              <w:rPr>
                <w:rStyle w:val="fontstyle01"/>
              </w:rPr>
              <w:lastRenderedPageBreak/>
              <w:t xml:space="preserve">4, муниципальная собственность, </w:t>
            </w:r>
            <w:r w:rsidRPr="00713213">
              <w:rPr>
                <w:sz w:val="20"/>
                <w:szCs w:val="20"/>
              </w:rPr>
              <w:t>652 кв. м</w:t>
            </w:r>
          </w:p>
          <w:p w14:paraId="064C4F26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</w:p>
        </w:tc>
        <w:tc>
          <w:tcPr>
            <w:tcW w:w="930" w:type="dxa"/>
            <w:vAlign w:val="center"/>
          </w:tcPr>
          <w:p w14:paraId="38851E4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Скобелевское сельско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е поселение Гулькевичского района</w:t>
            </w:r>
          </w:p>
        </w:tc>
        <w:tc>
          <w:tcPr>
            <w:tcW w:w="960" w:type="dxa"/>
            <w:vAlign w:val="center"/>
          </w:tcPr>
          <w:p w14:paraId="65E7497B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Собственность, акт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передачи муниципального имущества от 10.11.</w:t>
            </w:r>
          </w:p>
          <w:p w14:paraId="74FADCA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2006 г.</w:t>
            </w:r>
          </w:p>
        </w:tc>
        <w:tc>
          <w:tcPr>
            <w:tcW w:w="926" w:type="dxa"/>
            <w:vAlign w:val="center"/>
          </w:tcPr>
          <w:p w14:paraId="56F0053A" w14:textId="77777777" w:rsidR="00705B8A" w:rsidRPr="00713213" w:rsidRDefault="00705B8A" w:rsidP="003E7C4C">
            <w:pPr>
              <w:ind w:left="7"/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lastRenderedPageBreak/>
              <w:t>Площадь 21,6 кв. м.</w:t>
            </w:r>
          </w:p>
        </w:tc>
        <w:tc>
          <w:tcPr>
            <w:tcW w:w="796" w:type="dxa"/>
            <w:vAlign w:val="center"/>
          </w:tcPr>
          <w:p w14:paraId="510566FF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574D382D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13 515,16</w:t>
            </w:r>
          </w:p>
        </w:tc>
        <w:tc>
          <w:tcPr>
            <w:tcW w:w="551" w:type="dxa"/>
            <w:vAlign w:val="center"/>
          </w:tcPr>
          <w:p w14:paraId="4870F3A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303F6D2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0C4B998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4B4DD5D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041268D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2BDAD4FC" w14:textId="77777777" w:rsidTr="003E7C4C">
        <w:tc>
          <w:tcPr>
            <w:tcW w:w="713" w:type="dxa"/>
            <w:vAlign w:val="center"/>
          </w:tcPr>
          <w:p w14:paraId="28AC040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1.12.32</w:t>
            </w:r>
          </w:p>
        </w:tc>
        <w:tc>
          <w:tcPr>
            <w:tcW w:w="548" w:type="dxa"/>
            <w:vAlign w:val="center"/>
          </w:tcPr>
          <w:p w14:paraId="6A23C3C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791B9D4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Братская могила советских воинов, погибших в годы гражданской и Великой Отечественной войн</w:t>
            </w:r>
          </w:p>
        </w:tc>
        <w:tc>
          <w:tcPr>
            <w:tcW w:w="714" w:type="dxa"/>
            <w:vAlign w:val="center"/>
          </w:tcPr>
          <w:p w14:paraId="336ED9FC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Сооружение культуры и отдыха</w:t>
            </w:r>
          </w:p>
        </w:tc>
        <w:tc>
          <w:tcPr>
            <w:tcW w:w="993" w:type="dxa"/>
            <w:vAlign w:val="center"/>
          </w:tcPr>
          <w:p w14:paraId="3EAD5CC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Краснодарский край, Гулькевичский район, ст-ца Скобелевская,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 Школьная, 47 А</w:t>
            </w:r>
          </w:p>
          <w:p w14:paraId="1BCE36E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511C5318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23:06:0904004:99 (31.12.2013)</w:t>
            </w:r>
          </w:p>
        </w:tc>
        <w:tc>
          <w:tcPr>
            <w:tcW w:w="945" w:type="dxa"/>
            <w:vAlign w:val="center"/>
          </w:tcPr>
          <w:p w14:paraId="46AC9523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sz w:val="20"/>
                <w:szCs w:val="20"/>
              </w:rPr>
              <w:t xml:space="preserve">23:06:0904004:76, муниципальная собственность,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92 кв. м</w:t>
            </w:r>
          </w:p>
        </w:tc>
        <w:tc>
          <w:tcPr>
            <w:tcW w:w="930" w:type="dxa"/>
            <w:vAlign w:val="center"/>
          </w:tcPr>
          <w:p w14:paraId="65E23C4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  <w:p w14:paraId="332E499A" w14:textId="77777777" w:rsidR="00705B8A" w:rsidRPr="00713213" w:rsidRDefault="00705B8A" w:rsidP="003E7C4C">
            <w:pPr>
              <w:widowControl w:val="0"/>
              <w:suppressAutoHyphens/>
              <w:autoSpaceDE w:val="0"/>
              <w:rPr>
                <w:rFonts w:eastAsia="Arial"/>
                <w:sz w:val="20"/>
                <w:szCs w:val="20"/>
                <w:lang w:eastAsia="hi-IN" w:bidi="hi-IN"/>
              </w:rPr>
            </w:pPr>
          </w:p>
        </w:tc>
        <w:tc>
          <w:tcPr>
            <w:tcW w:w="960" w:type="dxa"/>
            <w:vAlign w:val="center"/>
          </w:tcPr>
          <w:p w14:paraId="11CA776F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 акт передачи муниципального имущества от 10.11.</w:t>
            </w:r>
          </w:p>
          <w:p w14:paraId="1F5492AD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2006 г.</w:t>
            </w:r>
          </w:p>
        </w:tc>
        <w:tc>
          <w:tcPr>
            <w:tcW w:w="926" w:type="dxa"/>
            <w:vAlign w:val="center"/>
          </w:tcPr>
          <w:p w14:paraId="0A8BB6EA" w14:textId="77777777" w:rsidR="00705B8A" w:rsidRPr="00713213" w:rsidRDefault="00705B8A" w:rsidP="003E7C4C">
            <w:pPr>
              <w:ind w:left="7"/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Площадь 72,8 кв. м.</w:t>
            </w:r>
          </w:p>
        </w:tc>
        <w:tc>
          <w:tcPr>
            <w:tcW w:w="796" w:type="dxa"/>
            <w:vAlign w:val="center"/>
          </w:tcPr>
          <w:p w14:paraId="2CF4EE19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4B5F0CAC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45 551,09</w:t>
            </w:r>
          </w:p>
        </w:tc>
        <w:tc>
          <w:tcPr>
            <w:tcW w:w="551" w:type="dxa"/>
            <w:vAlign w:val="center"/>
          </w:tcPr>
          <w:p w14:paraId="1876094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034F177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0C43802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1497344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07BE554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4669CC12" w14:textId="77777777" w:rsidTr="003E7C4C">
        <w:tc>
          <w:tcPr>
            <w:tcW w:w="713" w:type="dxa"/>
            <w:vAlign w:val="center"/>
          </w:tcPr>
          <w:p w14:paraId="0529824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1.12.33</w:t>
            </w:r>
          </w:p>
        </w:tc>
        <w:tc>
          <w:tcPr>
            <w:tcW w:w="548" w:type="dxa"/>
            <w:vAlign w:val="center"/>
          </w:tcPr>
          <w:p w14:paraId="2476CA6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7C3E7D0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Гидротехническое сооружение</w:t>
            </w:r>
          </w:p>
        </w:tc>
        <w:tc>
          <w:tcPr>
            <w:tcW w:w="714" w:type="dxa"/>
            <w:vAlign w:val="center"/>
          </w:tcPr>
          <w:p w14:paraId="044F8E4A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Сооружение гидротехническое</w:t>
            </w:r>
          </w:p>
        </w:tc>
        <w:tc>
          <w:tcPr>
            <w:tcW w:w="993" w:type="dxa"/>
            <w:vAlign w:val="center"/>
          </w:tcPr>
          <w:p w14:paraId="7B1257D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Краснодарский край, Гулькевичский район, Скобелевское с/п, бассейн реки Кубань, </w:t>
            </w:r>
            <w:r w:rsidRPr="00713213">
              <w:rPr>
                <w:sz w:val="20"/>
                <w:szCs w:val="20"/>
              </w:rPr>
              <w:lastRenderedPageBreak/>
              <w:t xml:space="preserve">водоток реки </w:t>
            </w:r>
          </w:p>
          <w:p w14:paraId="09BFC9D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Зеленчук 1-й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1DAEF993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sz w:val="20"/>
                <w:szCs w:val="20"/>
              </w:rPr>
              <w:lastRenderedPageBreak/>
              <w:t>23:06:0000000:1604 (13.08.2018)</w:t>
            </w:r>
          </w:p>
        </w:tc>
        <w:tc>
          <w:tcPr>
            <w:tcW w:w="945" w:type="dxa"/>
            <w:vAlign w:val="center"/>
          </w:tcPr>
          <w:p w14:paraId="5CA94648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930" w:type="dxa"/>
            <w:vAlign w:val="center"/>
          </w:tcPr>
          <w:p w14:paraId="64FA15B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960" w:type="dxa"/>
            <w:vAlign w:val="center"/>
          </w:tcPr>
          <w:p w14:paraId="6920EED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Собственность, решение Гулькевичского районного суда от 16.09. 2020 г. по делу </w:t>
            </w:r>
          </w:p>
          <w:p w14:paraId="2F779FA0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№ 2а-1115/20</w:t>
            </w:r>
          </w:p>
        </w:tc>
        <w:tc>
          <w:tcPr>
            <w:tcW w:w="926" w:type="dxa"/>
            <w:vAlign w:val="center"/>
          </w:tcPr>
          <w:p w14:paraId="1B3377B9" w14:textId="77777777" w:rsidR="00705B8A" w:rsidRPr="00713213" w:rsidRDefault="00705B8A" w:rsidP="003E7C4C">
            <w:pPr>
              <w:ind w:left="7"/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Площадь 919 кв. м.</w:t>
            </w:r>
          </w:p>
        </w:tc>
        <w:tc>
          <w:tcPr>
            <w:tcW w:w="796" w:type="dxa"/>
            <w:vAlign w:val="center"/>
          </w:tcPr>
          <w:p w14:paraId="2084A955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1C60F367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12 561,34</w:t>
            </w:r>
          </w:p>
        </w:tc>
        <w:tc>
          <w:tcPr>
            <w:tcW w:w="551" w:type="dxa"/>
            <w:vAlign w:val="center"/>
          </w:tcPr>
          <w:p w14:paraId="4E6681D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4D911E7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534B1FB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040B75F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46B91BB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0737ACCE" w14:textId="77777777" w:rsidTr="003E7C4C">
        <w:tc>
          <w:tcPr>
            <w:tcW w:w="713" w:type="dxa"/>
            <w:vAlign w:val="center"/>
          </w:tcPr>
          <w:p w14:paraId="63C6A10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1.12.34</w:t>
            </w:r>
          </w:p>
        </w:tc>
        <w:tc>
          <w:tcPr>
            <w:tcW w:w="548" w:type="dxa"/>
            <w:vAlign w:val="center"/>
          </w:tcPr>
          <w:p w14:paraId="561CAF9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2588D4C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Гидротехническое сооружение</w:t>
            </w:r>
          </w:p>
        </w:tc>
        <w:tc>
          <w:tcPr>
            <w:tcW w:w="714" w:type="dxa"/>
            <w:vAlign w:val="center"/>
          </w:tcPr>
          <w:p w14:paraId="0D5699A1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Сооружение гидротехническое</w:t>
            </w:r>
          </w:p>
        </w:tc>
        <w:tc>
          <w:tcPr>
            <w:tcW w:w="993" w:type="dxa"/>
            <w:vAlign w:val="center"/>
          </w:tcPr>
          <w:p w14:paraId="4E505AB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Краснодарский край, Гулькевичский район, ст-ца Скобелевская, ул. Дружбы, бассейн реки Кубань, водоток реки Зеленчук 2-й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7BB575F9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sz w:val="20"/>
                <w:szCs w:val="20"/>
              </w:rPr>
              <w:t>23:06:0000000:1605 (13.08.2018)</w:t>
            </w:r>
          </w:p>
        </w:tc>
        <w:tc>
          <w:tcPr>
            <w:tcW w:w="945" w:type="dxa"/>
            <w:vAlign w:val="center"/>
          </w:tcPr>
          <w:p w14:paraId="7B7BBA94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930" w:type="dxa"/>
            <w:vAlign w:val="center"/>
          </w:tcPr>
          <w:p w14:paraId="54B1B9F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960" w:type="dxa"/>
            <w:vAlign w:val="center"/>
          </w:tcPr>
          <w:p w14:paraId="4138693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Собственность, решение Гулькевичского районного суда от 16.09.2020 г. по делу </w:t>
            </w:r>
          </w:p>
          <w:p w14:paraId="2C28273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2а-1115/20</w:t>
            </w:r>
          </w:p>
        </w:tc>
        <w:tc>
          <w:tcPr>
            <w:tcW w:w="926" w:type="dxa"/>
            <w:vAlign w:val="center"/>
          </w:tcPr>
          <w:p w14:paraId="1B75151E" w14:textId="77777777" w:rsidR="00705B8A" w:rsidRPr="00713213" w:rsidRDefault="00705B8A" w:rsidP="003E7C4C">
            <w:pPr>
              <w:ind w:left="7"/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Площадь 515 кв. м.</w:t>
            </w:r>
          </w:p>
        </w:tc>
        <w:tc>
          <w:tcPr>
            <w:tcW w:w="796" w:type="dxa"/>
            <w:vAlign w:val="center"/>
          </w:tcPr>
          <w:p w14:paraId="75B7D2D9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2820BC74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7 253,51</w:t>
            </w:r>
          </w:p>
        </w:tc>
        <w:tc>
          <w:tcPr>
            <w:tcW w:w="551" w:type="dxa"/>
            <w:vAlign w:val="center"/>
          </w:tcPr>
          <w:p w14:paraId="0AEA7E1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60F40AE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0D54066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6B85A0B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007442E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455B114B" w14:textId="77777777" w:rsidTr="003E7C4C">
        <w:tc>
          <w:tcPr>
            <w:tcW w:w="713" w:type="dxa"/>
            <w:vAlign w:val="center"/>
          </w:tcPr>
          <w:p w14:paraId="7DED0B3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1.12.35</w:t>
            </w:r>
          </w:p>
        </w:tc>
        <w:tc>
          <w:tcPr>
            <w:tcW w:w="548" w:type="dxa"/>
            <w:vAlign w:val="center"/>
          </w:tcPr>
          <w:p w14:paraId="09D5158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4EA8206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Гидротехническое сооружение</w:t>
            </w:r>
          </w:p>
        </w:tc>
        <w:tc>
          <w:tcPr>
            <w:tcW w:w="714" w:type="dxa"/>
            <w:vAlign w:val="center"/>
          </w:tcPr>
          <w:p w14:paraId="22F0F8E0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Сооружение гидротехническое</w:t>
            </w:r>
          </w:p>
        </w:tc>
        <w:tc>
          <w:tcPr>
            <w:tcW w:w="993" w:type="dxa"/>
            <w:vAlign w:val="center"/>
          </w:tcPr>
          <w:p w14:paraId="118865D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Краснодарский край, Гулькевичский район, Скобелевское с/п, бассейн реки </w:t>
            </w:r>
            <w:r w:rsidRPr="00713213">
              <w:rPr>
                <w:sz w:val="20"/>
                <w:szCs w:val="20"/>
              </w:rPr>
              <w:lastRenderedPageBreak/>
              <w:t xml:space="preserve">Кубань, водоток реки </w:t>
            </w:r>
          </w:p>
          <w:p w14:paraId="38B7D95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Зеленчук 1-й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001A08EC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sz w:val="20"/>
                <w:szCs w:val="20"/>
              </w:rPr>
              <w:lastRenderedPageBreak/>
              <w:t>23:06:0000000:1606 (14.08.2018)</w:t>
            </w:r>
          </w:p>
        </w:tc>
        <w:tc>
          <w:tcPr>
            <w:tcW w:w="945" w:type="dxa"/>
            <w:vAlign w:val="center"/>
          </w:tcPr>
          <w:p w14:paraId="01D4F432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930" w:type="dxa"/>
            <w:vAlign w:val="center"/>
          </w:tcPr>
          <w:p w14:paraId="61A8C6F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960" w:type="dxa"/>
            <w:vAlign w:val="center"/>
          </w:tcPr>
          <w:p w14:paraId="22E56DF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Собственность, решение Гулькевичского районного суда от 16.09.2020 г. по делу </w:t>
            </w:r>
          </w:p>
          <w:p w14:paraId="56B8C03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>№ 2а-1115/20</w:t>
            </w:r>
          </w:p>
        </w:tc>
        <w:tc>
          <w:tcPr>
            <w:tcW w:w="926" w:type="dxa"/>
            <w:vAlign w:val="center"/>
          </w:tcPr>
          <w:p w14:paraId="08B33196" w14:textId="77777777" w:rsidR="00705B8A" w:rsidRPr="00713213" w:rsidRDefault="00705B8A" w:rsidP="003E7C4C">
            <w:pPr>
              <w:ind w:left="7"/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lastRenderedPageBreak/>
              <w:t>Площадь 231 кв. м.</w:t>
            </w:r>
          </w:p>
        </w:tc>
        <w:tc>
          <w:tcPr>
            <w:tcW w:w="796" w:type="dxa"/>
            <w:vAlign w:val="center"/>
          </w:tcPr>
          <w:p w14:paraId="5D820A07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60C793C5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3 157,42</w:t>
            </w:r>
          </w:p>
        </w:tc>
        <w:tc>
          <w:tcPr>
            <w:tcW w:w="551" w:type="dxa"/>
            <w:vAlign w:val="center"/>
          </w:tcPr>
          <w:p w14:paraId="637CD59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471BDB3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12B5145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47D9F4C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0F90E98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33C84C4B" w14:textId="77777777" w:rsidTr="003E7C4C">
        <w:tc>
          <w:tcPr>
            <w:tcW w:w="713" w:type="dxa"/>
            <w:vAlign w:val="center"/>
          </w:tcPr>
          <w:p w14:paraId="51B347C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1.12.36</w:t>
            </w:r>
          </w:p>
        </w:tc>
        <w:tc>
          <w:tcPr>
            <w:tcW w:w="548" w:type="dxa"/>
            <w:vAlign w:val="center"/>
          </w:tcPr>
          <w:p w14:paraId="65D4AB5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2ABD84C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Гидротехническое сооружение</w:t>
            </w:r>
          </w:p>
        </w:tc>
        <w:tc>
          <w:tcPr>
            <w:tcW w:w="714" w:type="dxa"/>
            <w:vAlign w:val="center"/>
          </w:tcPr>
          <w:p w14:paraId="439C19F7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Сооружение гидротехническое</w:t>
            </w:r>
          </w:p>
        </w:tc>
        <w:tc>
          <w:tcPr>
            <w:tcW w:w="993" w:type="dxa"/>
            <w:vAlign w:val="center"/>
          </w:tcPr>
          <w:p w14:paraId="569CF7B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Краснодарский край, Гулькевичский район, Скобелевское сельское поселение, водоток реки Зеленчук 2-й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5ED8F3C9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sz w:val="20"/>
                <w:szCs w:val="20"/>
              </w:rPr>
              <w:t>23:06:0000000:1607 (14.08.2018)</w:t>
            </w:r>
          </w:p>
        </w:tc>
        <w:tc>
          <w:tcPr>
            <w:tcW w:w="945" w:type="dxa"/>
            <w:vAlign w:val="center"/>
          </w:tcPr>
          <w:p w14:paraId="440D55F6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930" w:type="dxa"/>
            <w:vAlign w:val="center"/>
          </w:tcPr>
          <w:p w14:paraId="4EA7A67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960" w:type="dxa"/>
            <w:vAlign w:val="center"/>
          </w:tcPr>
          <w:p w14:paraId="10A9225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Собственность, решение Гулькевичского районного суда от 16.09.2020 г. по делу </w:t>
            </w:r>
          </w:p>
          <w:p w14:paraId="4397C6B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2а-1115/20</w:t>
            </w:r>
          </w:p>
        </w:tc>
        <w:tc>
          <w:tcPr>
            <w:tcW w:w="926" w:type="dxa"/>
            <w:vAlign w:val="center"/>
          </w:tcPr>
          <w:p w14:paraId="30AF232A" w14:textId="77777777" w:rsidR="00705B8A" w:rsidRPr="00713213" w:rsidRDefault="00705B8A" w:rsidP="003E7C4C">
            <w:pPr>
              <w:ind w:left="7"/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Площадь 521 кв. м.</w:t>
            </w:r>
          </w:p>
        </w:tc>
        <w:tc>
          <w:tcPr>
            <w:tcW w:w="796" w:type="dxa"/>
            <w:vAlign w:val="center"/>
          </w:tcPr>
          <w:p w14:paraId="49E4BD14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6736724B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8 629,98</w:t>
            </w:r>
          </w:p>
        </w:tc>
        <w:tc>
          <w:tcPr>
            <w:tcW w:w="551" w:type="dxa"/>
            <w:vAlign w:val="center"/>
          </w:tcPr>
          <w:p w14:paraId="2ECB92C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52CA5C2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383DC35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347BE0E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0F6F16B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45334A87" w14:textId="77777777" w:rsidTr="003E7C4C">
        <w:tc>
          <w:tcPr>
            <w:tcW w:w="713" w:type="dxa"/>
            <w:vAlign w:val="center"/>
          </w:tcPr>
          <w:p w14:paraId="2623A7D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1.12.37</w:t>
            </w:r>
          </w:p>
        </w:tc>
        <w:tc>
          <w:tcPr>
            <w:tcW w:w="548" w:type="dxa"/>
            <w:vAlign w:val="center"/>
          </w:tcPr>
          <w:p w14:paraId="40EAF81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113B5B8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Гидротехническое сооружение</w:t>
            </w:r>
          </w:p>
        </w:tc>
        <w:tc>
          <w:tcPr>
            <w:tcW w:w="714" w:type="dxa"/>
            <w:vAlign w:val="center"/>
          </w:tcPr>
          <w:p w14:paraId="2D33EC9E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Сооружение гидротехническое</w:t>
            </w:r>
          </w:p>
        </w:tc>
        <w:tc>
          <w:tcPr>
            <w:tcW w:w="993" w:type="dxa"/>
            <w:vAlign w:val="center"/>
          </w:tcPr>
          <w:p w14:paraId="3C092C4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Краснодарский край, Гулькевичский район, Скобелевское с/п, бассейн реки Кубань, водоток </w:t>
            </w:r>
            <w:r w:rsidRPr="00713213">
              <w:rPr>
                <w:sz w:val="20"/>
                <w:szCs w:val="20"/>
              </w:rPr>
              <w:lastRenderedPageBreak/>
              <w:t xml:space="preserve">реки </w:t>
            </w:r>
          </w:p>
          <w:p w14:paraId="46F5B46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Зеленчук 1-й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5B16CE39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sz w:val="20"/>
                <w:szCs w:val="20"/>
              </w:rPr>
              <w:lastRenderedPageBreak/>
              <w:t>23:06:0000000:1608 (14.08.2018)</w:t>
            </w:r>
          </w:p>
        </w:tc>
        <w:tc>
          <w:tcPr>
            <w:tcW w:w="945" w:type="dxa"/>
            <w:vAlign w:val="center"/>
          </w:tcPr>
          <w:p w14:paraId="14F255BF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930" w:type="dxa"/>
            <w:vAlign w:val="center"/>
          </w:tcPr>
          <w:p w14:paraId="2FD04F9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960" w:type="dxa"/>
            <w:vAlign w:val="center"/>
          </w:tcPr>
          <w:p w14:paraId="658A071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Собственность, решение Гулькевичского районного суда от 16.09.2020 г. по делу </w:t>
            </w:r>
          </w:p>
          <w:p w14:paraId="7B3F79E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2а-1115/20</w:t>
            </w:r>
          </w:p>
        </w:tc>
        <w:tc>
          <w:tcPr>
            <w:tcW w:w="926" w:type="dxa"/>
            <w:vAlign w:val="center"/>
          </w:tcPr>
          <w:p w14:paraId="4D35D1F1" w14:textId="77777777" w:rsidR="00705B8A" w:rsidRPr="00713213" w:rsidRDefault="00705B8A" w:rsidP="003E7C4C">
            <w:pPr>
              <w:ind w:left="7"/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Площадь 372 кв. м.</w:t>
            </w:r>
          </w:p>
        </w:tc>
        <w:tc>
          <w:tcPr>
            <w:tcW w:w="796" w:type="dxa"/>
            <w:vAlign w:val="center"/>
          </w:tcPr>
          <w:p w14:paraId="24C3D7CE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083AB7BB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5 084,68</w:t>
            </w:r>
          </w:p>
        </w:tc>
        <w:tc>
          <w:tcPr>
            <w:tcW w:w="551" w:type="dxa"/>
            <w:vAlign w:val="center"/>
          </w:tcPr>
          <w:p w14:paraId="4FA735C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5CC62F7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3A18AA5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5F4BED4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7EDB7C0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78E3D563" w14:textId="77777777" w:rsidTr="003E7C4C">
        <w:tc>
          <w:tcPr>
            <w:tcW w:w="713" w:type="dxa"/>
            <w:vAlign w:val="center"/>
          </w:tcPr>
          <w:p w14:paraId="5BBEF94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1.12.38</w:t>
            </w:r>
          </w:p>
        </w:tc>
        <w:tc>
          <w:tcPr>
            <w:tcW w:w="548" w:type="dxa"/>
            <w:vAlign w:val="center"/>
          </w:tcPr>
          <w:p w14:paraId="486E09A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40747AD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Гидротехническое сооружение</w:t>
            </w:r>
          </w:p>
        </w:tc>
        <w:tc>
          <w:tcPr>
            <w:tcW w:w="714" w:type="dxa"/>
            <w:vAlign w:val="center"/>
          </w:tcPr>
          <w:p w14:paraId="4F98A481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Сооружение гидротехническое</w:t>
            </w:r>
          </w:p>
        </w:tc>
        <w:tc>
          <w:tcPr>
            <w:tcW w:w="993" w:type="dxa"/>
            <w:vAlign w:val="center"/>
          </w:tcPr>
          <w:p w14:paraId="2DEBB70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Краснодарский край, Гулькевичский район, Скобелевское сельское поселение, бассейн реки Кубань, водоток реки </w:t>
            </w:r>
          </w:p>
          <w:p w14:paraId="46D8D93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Зеленчук 3-й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0812C943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sz w:val="20"/>
                <w:szCs w:val="20"/>
              </w:rPr>
              <w:t>23:06:090</w:t>
            </w:r>
            <w:r>
              <w:rPr>
                <w:sz w:val="20"/>
                <w:szCs w:val="20"/>
              </w:rPr>
              <w:t>3</w:t>
            </w:r>
            <w:r w:rsidRPr="00713213">
              <w:rPr>
                <w:sz w:val="20"/>
                <w:szCs w:val="20"/>
              </w:rPr>
              <w:t>000:213 (14.08.2018)</w:t>
            </w:r>
          </w:p>
        </w:tc>
        <w:tc>
          <w:tcPr>
            <w:tcW w:w="945" w:type="dxa"/>
            <w:vAlign w:val="center"/>
          </w:tcPr>
          <w:p w14:paraId="53BFC97C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930" w:type="dxa"/>
            <w:vAlign w:val="center"/>
          </w:tcPr>
          <w:p w14:paraId="7FA1721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960" w:type="dxa"/>
            <w:vAlign w:val="center"/>
          </w:tcPr>
          <w:p w14:paraId="6FA2A03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Собственность, решение Гулькевичского районного суда от 16.09.2020 г. по делу </w:t>
            </w:r>
          </w:p>
          <w:p w14:paraId="4CEA33E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2а-1115/20</w:t>
            </w:r>
          </w:p>
        </w:tc>
        <w:tc>
          <w:tcPr>
            <w:tcW w:w="926" w:type="dxa"/>
            <w:vAlign w:val="center"/>
          </w:tcPr>
          <w:p w14:paraId="4FD511FC" w14:textId="77777777" w:rsidR="00705B8A" w:rsidRPr="00713213" w:rsidRDefault="00705B8A" w:rsidP="003E7C4C">
            <w:pPr>
              <w:ind w:left="7"/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Площадь 487 кв. м.</w:t>
            </w:r>
          </w:p>
        </w:tc>
        <w:tc>
          <w:tcPr>
            <w:tcW w:w="796" w:type="dxa"/>
            <w:vAlign w:val="center"/>
          </w:tcPr>
          <w:p w14:paraId="3C1FC2D2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2981B6B3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8 971,87</w:t>
            </w:r>
          </w:p>
        </w:tc>
        <w:tc>
          <w:tcPr>
            <w:tcW w:w="551" w:type="dxa"/>
            <w:vAlign w:val="center"/>
          </w:tcPr>
          <w:p w14:paraId="704AC4A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7F66E30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2921665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015F810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47E6B61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757C4C85" w14:textId="77777777" w:rsidTr="003E7C4C">
        <w:tc>
          <w:tcPr>
            <w:tcW w:w="713" w:type="dxa"/>
            <w:vAlign w:val="center"/>
          </w:tcPr>
          <w:p w14:paraId="577E1E2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1.12.39</w:t>
            </w:r>
          </w:p>
        </w:tc>
        <w:tc>
          <w:tcPr>
            <w:tcW w:w="548" w:type="dxa"/>
            <w:vAlign w:val="center"/>
          </w:tcPr>
          <w:p w14:paraId="1C57299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Сооружение</w:t>
            </w:r>
          </w:p>
        </w:tc>
        <w:tc>
          <w:tcPr>
            <w:tcW w:w="875" w:type="dxa"/>
            <w:vAlign w:val="center"/>
          </w:tcPr>
          <w:p w14:paraId="56E2550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Захоронение неизвестного солдата</w:t>
            </w:r>
          </w:p>
        </w:tc>
        <w:tc>
          <w:tcPr>
            <w:tcW w:w="714" w:type="dxa"/>
            <w:vAlign w:val="center"/>
          </w:tcPr>
          <w:p w14:paraId="43E4AD9B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Сооружение культуры и отдыха</w:t>
            </w:r>
          </w:p>
        </w:tc>
        <w:tc>
          <w:tcPr>
            <w:tcW w:w="993" w:type="dxa"/>
            <w:vAlign w:val="center"/>
          </w:tcPr>
          <w:p w14:paraId="36E4F8C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Краснодарский край, Гулькевичский р-н, х. Сергеевский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0928286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45" w:type="dxa"/>
            <w:vAlign w:val="center"/>
          </w:tcPr>
          <w:p w14:paraId="64A3EAC3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930" w:type="dxa"/>
            <w:vAlign w:val="center"/>
          </w:tcPr>
          <w:p w14:paraId="7F721CC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960" w:type="dxa"/>
            <w:vAlign w:val="center"/>
          </w:tcPr>
          <w:p w14:paraId="57C69AEA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 акт передачи муниципального имущества от 10.11.</w:t>
            </w:r>
          </w:p>
          <w:p w14:paraId="7931EBD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2006 г.</w:t>
            </w:r>
          </w:p>
        </w:tc>
        <w:tc>
          <w:tcPr>
            <w:tcW w:w="926" w:type="dxa"/>
            <w:vAlign w:val="center"/>
          </w:tcPr>
          <w:p w14:paraId="0B3128A4" w14:textId="77777777" w:rsidR="00705B8A" w:rsidRPr="00713213" w:rsidRDefault="00705B8A" w:rsidP="003E7C4C">
            <w:pPr>
              <w:ind w:left="7"/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796" w:type="dxa"/>
            <w:vAlign w:val="center"/>
          </w:tcPr>
          <w:p w14:paraId="77F0E288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6F2F7C21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551" w:type="dxa"/>
            <w:vAlign w:val="center"/>
          </w:tcPr>
          <w:p w14:paraId="0BBA009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79B56B6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3FE66AB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0598EB1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567F877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37B9041A" w14:textId="77777777" w:rsidTr="003E7C4C">
        <w:tc>
          <w:tcPr>
            <w:tcW w:w="713" w:type="dxa"/>
            <w:vAlign w:val="center"/>
          </w:tcPr>
          <w:p w14:paraId="3C90934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>1.12.40</w:t>
            </w:r>
          </w:p>
        </w:tc>
        <w:tc>
          <w:tcPr>
            <w:tcW w:w="548" w:type="dxa"/>
            <w:vAlign w:val="center"/>
          </w:tcPr>
          <w:p w14:paraId="116F32D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Здание</w:t>
            </w:r>
          </w:p>
        </w:tc>
        <w:tc>
          <w:tcPr>
            <w:tcW w:w="875" w:type="dxa"/>
            <w:vAlign w:val="center"/>
          </w:tcPr>
          <w:p w14:paraId="71FEE58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Жилой дом</w:t>
            </w:r>
          </w:p>
        </w:tc>
        <w:tc>
          <w:tcPr>
            <w:tcW w:w="714" w:type="dxa"/>
            <w:vAlign w:val="center"/>
          </w:tcPr>
          <w:p w14:paraId="5AB77FEC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Жилое</w:t>
            </w:r>
          </w:p>
        </w:tc>
        <w:tc>
          <w:tcPr>
            <w:tcW w:w="993" w:type="dxa"/>
            <w:vAlign w:val="center"/>
          </w:tcPr>
          <w:p w14:paraId="4CB3568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Краснодарский край, Гулькевичский район, ст. Скобелевская, ул. Школьная, д.14 кв.2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 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170B521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45" w:type="dxa"/>
            <w:vAlign w:val="center"/>
          </w:tcPr>
          <w:p w14:paraId="2857DB33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930" w:type="dxa"/>
            <w:vAlign w:val="center"/>
          </w:tcPr>
          <w:p w14:paraId="4D80ED8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  <w:p w14:paraId="6624F7C8" w14:textId="77777777" w:rsidR="00705B8A" w:rsidRPr="00713213" w:rsidRDefault="00705B8A" w:rsidP="003E7C4C">
            <w:pPr>
              <w:widowControl w:val="0"/>
              <w:suppressAutoHyphens/>
              <w:autoSpaceDE w:val="0"/>
              <w:rPr>
                <w:rFonts w:eastAsia="Arial"/>
                <w:sz w:val="20"/>
                <w:szCs w:val="20"/>
                <w:lang w:eastAsia="hi-IN" w:bidi="hi-IN"/>
              </w:rPr>
            </w:pPr>
          </w:p>
        </w:tc>
        <w:tc>
          <w:tcPr>
            <w:tcW w:w="960" w:type="dxa"/>
            <w:vAlign w:val="center"/>
          </w:tcPr>
          <w:p w14:paraId="3342A626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 акт передачи муниципального имущества от 10.11.</w:t>
            </w:r>
          </w:p>
          <w:p w14:paraId="1EECC843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2006 г.</w:t>
            </w:r>
          </w:p>
        </w:tc>
        <w:tc>
          <w:tcPr>
            <w:tcW w:w="926" w:type="dxa"/>
            <w:vAlign w:val="center"/>
          </w:tcPr>
          <w:p w14:paraId="7CCB7E9D" w14:textId="77777777" w:rsidR="00705B8A" w:rsidRPr="00713213" w:rsidRDefault="00705B8A" w:rsidP="003E7C4C">
            <w:pPr>
              <w:ind w:left="7"/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Площадь 42,3 кв. м.</w:t>
            </w:r>
          </w:p>
        </w:tc>
        <w:tc>
          <w:tcPr>
            <w:tcW w:w="796" w:type="dxa"/>
            <w:vAlign w:val="center"/>
          </w:tcPr>
          <w:p w14:paraId="25C549CB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1CACB4DC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 w:rsidRPr="00713213">
              <w:rPr>
                <w:sz w:val="20"/>
                <w:szCs w:val="20"/>
              </w:rPr>
              <w:t>67 854,00</w:t>
            </w:r>
          </w:p>
        </w:tc>
        <w:tc>
          <w:tcPr>
            <w:tcW w:w="551" w:type="dxa"/>
            <w:vAlign w:val="center"/>
          </w:tcPr>
          <w:p w14:paraId="28A313A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1336665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290185B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3A74142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1235DF0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</w:tr>
      <w:tr w:rsidR="00705B8A" w:rsidRPr="00713213" w14:paraId="2A4EE1BF" w14:textId="77777777" w:rsidTr="003E7C4C">
        <w:tc>
          <w:tcPr>
            <w:tcW w:w="713" w:type="dxa"/>
            <w:vAlign w:val="center"/>
          </w:tcPr>
          <w:p w14:paraId="4FDF320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bookmarkStart w:id="0" w:name="_Hlk225147771"/>
            <w:r>
              <w:rPr>
                <w:sz w:val="20"/>
                <w:szCs w:val="20"/>
              </w:rPr>
              <w:t>1.12.41</w:t>
            </w:r>
          </w:p>
        </w:tc>
        <w:tc>
          <w:tcPr>
            <w:tcW w:w="548" w:type="dxa"/>
            <w:vAlign w:val="center"/>
          </w:tcPr>
          <w:p w14:paraId="408E6B6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Кладбище</w:t>
            </w:r>
          </w:p>
        </w:tc>
        <w:tc>
          <w:tcPr>
            <w:tcW w:w="875" w:type="dxa"/>
            <w:vAlign w:val="center"/>
          </w:tcPr>
          <w:p w14:paraId="32BAAE0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Кладбище</w:t>
            </w:r>
          </w:p>
        </w:tc>
        <w:tc>
          <w:tcPr>
            <w:tcW w:w="714" w:type="dxa"/>
            <w:vAlign w:val="center"/>
          </w:tcPr>
          <w:p w14:paraId="3EB3F094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Кладбище</w:t>
            </w:r>
          </w:p>
        </w:tc>
        <w:tc>
          <w:tcPr>
            <w:tcW w:w="993" w:type="dxa"/>
            <w:vAlign w:val="center"/>
          </w:tcPr>
          <w:p w14:paraId="18213F0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Style w:val="fontstyle01"/>
              </w:rPr>
              <w:t>Краснодарский, р-н Гулькевичский,</w:t>
            </w:r>
            <w:r w:rsidRPr="00713213">
              <w:rPr>
                <w:sz w:val="20"/>
                <w:szCs w:val="20"/>
              </w:rPr>
              <w:br/>
            </w:r>
            <w:r w:rsidRPr="00713213">
              <w:rPr>
                <w:rStyle w:val="fontstyle01"/>
              </w:rPr>
              <w:t>Скобелевское сельское поселение, х. Сергеевский</w:t>
            </w:r>
          </w:p>
          <w:p w14:paraId="4E7B9A2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995" w:type="dxa"/>
            <w:vAlign w:val="center"/>
          </w:tcPr>
          <w:p w14:paraId="76D697B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45" w:type="dxa"/>
            <w:vAlign w:val="center"/>
          </w:tcPr>
          <w:p w14:paraId="21886DB4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-</w:t>
            </w:r>
          </w:p>
        </w:tc>
        <w:tc>
          <w:tcPr>
            <w:tcW w:w="930" w:type="dxa"/>
            <w:vAlign w:val="center"/>
          </w:tcPr>
          <w:p w14:paraId="09E55AD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  <w:p w14:paraId="3EDB031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</w:p>
        </w:tc>
        <w:tc>
          <w:tcPr>
            <w:tcW w:w="960" w:type="dxa"/>
            <w:vAlign w:val="center"/>
          </w:tcPr>
          <w:p w14:paraId="73131F90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 акт передачи муниципального имущества от 10.11.</w:t>
            </w:r>
          </w:p>
          <w:p w14:paraId="3FAEC1B6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2006 г.</w:t>
            </w:r>
          </w:p>
        </w:tc>
        <w:tc>
          <w:tcPr>
            <w:tcW w:w="926" w:type="dxa"/>
            <w:vAlign w:val="center"/>
          </w:tcPr>
          <w:p w14:paraId="2E4A3A43" w14:textId="77777777" w:rsidR="00705B8A" w:rsidRPr="00713213" w:rsidRDefault="00705B8A" w:rsidP="003E7C4C">
            <w:pPr>
              <w:ind w:left="7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Площадь 5 000 кв. м</w:t>
            </w:r>
          </w:p>
        </w:tc>
        <w:tc>
          <w:tcPr>
            <w:tcW w:w="796" w:type="dxa"/>
            <w:vAlign w:val="center"/>
          </w:tcPr>
          <w:p w14:paraId="70A9D954" w14:textId="77777777" w:rsidR="00705B8A" w:rsidRPr="00713213" w:rsidRDefault="00705B8A" w:rsidP="003E7C4C">
            <w:pPr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-</w:t>
            </w:r>
          </w:p>
        </w:tc>
        <w:tc>
          <w:tcPr>
            <w:tcW w:w="1090" w:type="dxa"/>
            <w:vAlign w:val="center"/>
          </w:tcPr>
          <w:p w14:paraId="3F03662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551" w:type="dxa"/>
            <w:vAlign w:val="center"/>
          </w:tcPr>
          <w:p w14:paraId="00738D2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83" w:type="dxa"/>
            <w:vAlign w:val="center"/>
          </w:tcPr>
          <w:p w14:paraId="6BFB3C4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33" w:type="dxa"/>
            <w:vAlign w:val="center"/>
          </w:tcPr>
          <w:p w14:paraId="2045511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1E44626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4" w:type="dxa"/>
            <w:vAlign w:val="center"/>
          </w:tcPr>
          <w:p w14:paraId="4080DA9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bookmarkEnd w:id="0"/>
    </w:tbl>
    <w:p w14:paraId="2F371EC6" w14:textId="77777777" w:rsidR="00705B8A" w:rsidRPr="00BD5FE2" w:rsidRDefault="00705B8A" w:rsidP="00705B8A">
      <w:pPr>
        <w:widowControl w:val="0"/>
        <w:suppressAutoHyphens/>
        <w:autoSpaceDE w:val="0"/>
        <w:jc w:val="center"/>
        <w:rPr>
          <w:rFonts w:eastAsia="Arial"/>
          <w:b/>
          <w:lang w:eastAsia="hi-IN" w:bidi="hi-IN"/>
        </w:rPr>
      </w:pPr>
    </w:p>
    <w:p w14:paraId="70A46938" w14:textId="77777777" w:rsidR="00705B8A" w:rsidRPr="00BD5FE2" w:rsidRDefault="00705B8A" w:rsidP="00705B8A">
      <w:pPr>
        <w:widowControl w:val="0"/>
        <w:suppressAutoHyphens/>
        <w:autoSpaceDE w:val="0"/>
        <w:jc w:val="center"/>
        <w:rPr>
          <w:rFonts w:eastAsia="Arial"/>
          <w:b/>
          <w:lang w:eastAsia="hi-IN" w:bidi="hi-IN"/>
        </w:rPr>
      </w:pPr>
      <w:r w:rsidRPr="00BD5FE2">
        <w:rPr>
          <w:rFonts w:eastAsia="Arial"/>
          <w:b/>
          <w:lang w:eastAsia="hi-IN" w:bidi="hi-IN"/>
        </w:rPr>
        <w:t xml:space="preserve">Подраздел 1.3. Сведения о помещениях, машино-местах и иных объектах, </w:t>
      </w:r>
    </w:p>
    <w:p w14:paraId="6E657AA2" w14:textId="77777777" w:rsidR="00705B8A" w:rsidRPr="00BD5FE2" w:rsidRDefault="00705B8A" w:rsidP="00705B8A">
      <w:pPr>
        <w:widowControl w:val="0"/>
        <w:suppressAutoHyphens/>
        <w:autoSpaceDE w:val="0"/>
        <w:jc w:val="center"/>
        <w:rPr>
          <w:rFonts w:eastAsia="Arial"/>
          <w:b/>
          <w:lang w:eastAsia="hi-IN" w:bidi="hi-IN"/>
        </w:rPr>
      </w:pPr>
      <w:r w:rsidRPr="00BD5FE2">
        <w:rPr>
          <w:rFonts w:eastAsia="Arial"/>
          <w:b/>
          <w:lang w:eastAsia="hi-IN" w:bidi="hi-IN"/>
        </w:rPr>
        <w:t>отнесенных законом к недвижимости</w:t>
      </w:r>
    </w:p>
    <w:p w14:paraId="461E8B44" w14:textId="77777777" w:rsidR="00705B8A" w:rsidRPr="00BD5FE2" w:rsidRDefault="00705B8A" w:rsidP="00705B8A">
      <w:pPr>
        <w:jc w:val="center"/>
        <w:rPr>
          <w:sz w:val="22"/>
          <w:szCs w:val="22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770"/>
        <w:gridCol w:w="676"/>
        <w:gridCol w:w="906"/>
        <w:gridCol w:w="769"/>
        <w:gridCol w:w="1080"/>
        <w:gridCol w:w="1082"/>
        <w:gridCol w:w="942"/>
        <w:gridCol w:w="1010"/>
        <w:gridCol w:w="1044"/>
        <w:gridCol w:w="1005"/>
        <w:gridCol w:w="972"/>
        <w:gridCol w:w="710"/>
        <w:gridCol w:w="980"/>
        <w:gridCol w:w="957"/>
        <w:gridCol w:w="902"/>
        <w:gridCol w:w="981"/>
      </w:tblGrid>
      <w:tr w:rsidR="00705B8A" w:rsidRPr="00713213" w14:paraId="65E237A5" w14:textId="77777777" w:rsidTr="003E7C4C">
        <w:tc>
          <w:tcPr>
            <w:tcW w:w="767" w:type="dxa"/>
            <w:vAlign w:val="center"/>
          </w:tcPr>
          <w:p w14:paraId="1CD197A2" w14:textId="77777777" w:rsidR="00705B8A" w:rsidRPr="00713213" w:rsidRDefault="00705B8A" w:rsidP="003E7C4C">
            <w:pPr>
              <w:jc w:val="center"/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Реестровый номер</w:t>
            </w:r>
          </w:p>
        </w:tc>
        <w:tc>
          <w:tcPr>
            <w:tcW w:w="735" w:type="dxa"/>
            <w:vAlign w:val="center"/>
          </w:tcPr>
          <w:p w14:paraId="2FB2D2DB" w14:textId="77777777" w:rsidR="00705B8A" w:rsidRPr="00713213" w:rsidRDefault="00705B8A" w:rsidP="003E7C4C">
            <w:pPr>
              <w:jc w:val="center"/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Вид объекта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учета</w:t>
            </w:r>
          </w:p>
        </w:tc>
        <w:tc>
          <w:tcPr>
            <w:tcW w:w="904" w:type="dxa"/>
            <w:vAlign w:val="center"/>
          </w:tcPr>
          <w:p w14:paraId="7A4FED74" w14:textId="77777777" w:rsidR="00705B8A" w:rsidRPr="00713213" w:rsidRDefault="00705B8A" w:rsidP="003E7C4C">
            <w:pPr>
              <w:jc w:val="center"/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Наименование объекта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учета</w:t>
            </w:r>
          </w:p>
        </w:tc>
        <w:tc>
          <w:tcPr>
            <w:tcW w:w="767" w:type="dxa"/>
            <w:vAlign w:val="center"/>
          </w:tcPr>
          <w:p w14:paraId="6755696F" w14:textId="77777777" w:rsidR="00705B8A" w:rsidRPr="00713213" w:rsidRDefault="00705B8A" w:rsidP="003E7C4C">
            <w:pPr>
              <w:jc w:val="center"/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Назначение объек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та учета</w:t>
            </w:r>
          </w:p>
        </w:tc>
        <w:tc>
          <w:tcPr>
            <w:tcW w:w="1076" w:type="dxa"/>
            <w:vAlign w:val="center"/>
          </w:tcPr>
          <w:p w14:paraId="52BAAF8C" w14:textId="77777777" w:rsidR="00705B8A" w:rsidRPr="00713213" w:rsidRDefault="00705B8A" w:rsidP="003E7C4C">
            <w:pPr>
              <w:jc w:val="center"/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Адрес (местоположение)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объекта учета (с указанием кода ОКТМО)</w:t>
            </w:r>
          </w:p>
        </w:tc>
        <w:tc>
          <w:tcPr>
            <w:tcW w:w="836" w:type="dxa"/>
            <w:vAlign w:val="center"/>
          </w:tcPr>
          <w:p w14:paraId="5EED8119" w14:textId="77777777" w:rsidR="00705B8A" w:rsidRPr="00713213" w:rsidRDefault="00705B8A" w:rsidP="003E7C4C">
            <w:pPr>
              <w:jc w:val="center"/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Кадастровый номер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объекта учета (с датой присвоения)</w:t>
            </w:r>
          </w:p>
        </w:tc>
        <w:tc>
          <w:tcPr>
            <w:tcW w:w="940" w:type="dxa"/>
            <w:vAlign w:val="center"/>
          </w:tcPr>
          <w:p w14:paraId="587E83DB" w14:textId="77777777" w:rsidR="00705B8A" w:rsidRPr="00713213" w:rsidRDefault="00705B8A" w:rsidP="003E7C4C">
            <w:pPr>
              <w:jc w:val="center"/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Сведения о здании,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сооружении, в состав которого входит объект учета (кадастровый номер, форма собственности)</w:t>
            </w:r>
          </w:p>
        </w:tc>
        <w:tc>
          <w:tcPr>
            <w:tcW w:w="1007" w:type="dxa"/>
            <w:vAlign w:val="center"/>
          </w:tcPr>
          <w:p w14:paraId="0895585B" w14:textId="77777777" w:rsidR="00705B8A" w:rsidRPr="00713213" w:rsidRDefault="00705B8A" w:rsidP="003E7C4C">
            <w:pPr>
              <w:jc w:val="center"/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Сведения о правообл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адателе</w:t>
            </w:r>
          </w:p>
        </w:tc>
        <w:tc>
          <w:tcPr>
            <w:tcW w:w="1040" w:type="dxa"/>
            <w:vAlign w:val="center"/>
          </w:tcPr>
          <w:p w14:paraId="646B4ED5" w14:textId="77777777" w:rsidR="00705B8A" w:rsidRPr="00713213" w:rsidRDefault="00705B8A" w:rsidP="003E7C4C">
            <w:pPr>
              <w:jc w:val="center"/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Вид вещного права, на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основании которого правообладателю принадлежит объект учета </w:t>
            </w:r>
          </w:p>
        </w:tc>
        <w:tc>
          <w:tcPr>
            <w:tcW w:w="1002" w:type="dxa"/>
            <w:vAlign w:val="center"/>
          </w:tcPr>
          <w:p w14:paraId="03BC2EEE" w14:textId="77777777" w:rsidR="00705B8A" w:rsidRPr="00713213" w:rsidRDefault="00705B8A" w:rsidP="003E7C4C">
            <w:pPr>
              <w:jc w:val="center"/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Сведения об основны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х характеристиках объекта учета, в том числе: тип объекта (жилое либо нежилое), площадь, протяженность, этажность (подземная этажность)</w:t>
            </w:r>
          </w:p>
        </w:tc>
        <w:tc>
          <w:tcPr>
            <w:tcW w:w="969" w:type="dxa"/>
            <w:vAlign w:val="center"/>
          </w:tcPr>
          <w:p w14:paraId="65610300" w14:textId="77777777" w:rsidR="00705B8A" w:rsidRPr="00713213" w:rsidRDefault="00705B8A" w:rsidP="003E7C4C">
            <w:pPr>
              <w:jc w:val="center"/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Инвентарный номер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объекта учета</w:t>
            </w:r>
          </w:p>
        </w:tc>
        <w:tc>
          <w:tcPr>
            <w:tcW w:w="708" w:type="dxa"/>
            <w:vAlign w:val="center"/>
          </w:tcPr>
          <w:p w14:paraId="55BD0D16" w14:textId="77777777" w:rsidR="00705B8A" w:rsidRPr="00713213" w:rsidRDefault="00705B8A" w:rsidP="003E7C4C">
            <w:pPr>
              <w:jc w:val="center"/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Сведения о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стоимости объекта учета</w:t>
            </w:r>
          </w:p>
        </w:tc>
        <w:tc>
          <w:tcPr>
            <w:tcW w:w="977" w:type="dxa"/>
            <w:vAlign w:val="center"/>
          </w:tcPr>
          <w:p w14:paraId="50ABE905" w14:textId="77777777" w:rsidR="00705B8A" w:rsidRPr="00713213" w:rsidRDefault="00705B8A" w:rsidP="003E7C4C">
            <w:pPr>
              <w:jc w:val="center"/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Сведения об изменен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иях объекта учета (произведенных достройках, капитальном ремонте, реконструкции, модернизации, сносе)</w:t>
            </w:r>
          </w:p>
        </w:tc>
        <w:tc>
          <w:tcPr>
            <w:tcW w:w="955" w:type="dxa"/>
            <w:vAlign w:val="center"/>
          </w:tcPr>
          <w:p w14:paraId="6E175176" w14:textId="77777777" w:rsidR="00705B8A" w:rsidRPr="00713213" w:rsidRDefault="00705B8A" w:rsidP="003E7C4C">
            <w:pPr>
              <w:jc w:val="center"/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Сведения об установ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ленных в отношении объекта учета ограничениях (обременениях) </w:t>
            </w:r>
          </w:p>
        </w:tc>
        <w:tc>
          <w:tcPr>
            <w:tcW w:w="899" w:type="dxa"/>
            <w:vAlign w:val="center"/>
          </w:tcPr>
          <w:p w14:paraId="0F9D043F" w14:textId="77777777" w:rsidR="00705B8A" w:rsidRPr="00713213" w:rsidRDefault="00705B8A" w:rsidP="003E7C4C">
            <w:pPr>
              <w:jc w:val="center"/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Сведения о лице, в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пользу которого установлены ограничения (обременения)</w:t>
            </w:r>
          </w:p>
        </w:tc>
        <w:tc>
          <w:tcPr>
            <w:tcW w:w="978" w:type="dxa"/>
            <w:vAlign w:val="center"/>
          </w:tcPr>
          <w:p w14:paraId="15B8996A" w14:textId="77777777" w:rsidR="00705B8A" w:rsidRPr="00713213" w:rsidRDefault="00705B8A" w:rsidP="003E7C4C">
            <w:pPr>
              <w:jc w:val="center"/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Иные сведения (при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необходимости)</w:t>
            </w:r>
          </w:p>
        </w:tc>
      </w:tr>
      <w:tr w:rsidR="00705B8A" w:rsidRPr="00713213" w14:paraId="0E9BFEA7" w14:textId="77777777" w:rsidTr="003E7C4C">
        <w:tc>
          <w:tcPr>
            <w:tcW w:w="767" w:type="dxa"/>
            <w:vAlign w:val="center"/>
          </w:tcPr>
          <w:p w14:paraId="327DA15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35" w:type="dxa"/>
            <w:vAlign w:val="center"/>
          </w:tcPr>
          <w:p w14:paraId="18A4404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2</w:t>
            </w:r>
          </w:p>
        </w:tc>
        <w:tc>
          <w:tcPr>
            <w:tcW w:w="904" w:type="dxa"/>
            <w:vAlign w:val="center"/>
          </w:tcPr>
          <w:p w14:paraId="7041E4C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3</w:t>
            </w:r>
          </w:p>
        </w:tc>
        <w:tc>
          <w:tcPr>
            <w:tcW w:w="767" w:type="dxa"/>
            <w:vAlign w:val="center"/>
          </w:tcPr>
          <w:p w14:paraId="2AF2F7C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4</w:t>
            </w:r>
          </w:p>
        </w:tc>
        <w:tc>
          <w:tcPr>
            <w:tcW w:w="1076" w:type="dxa"/>
            <w:vAlign w:val="center"/>
          </w:tcPr>
          <w:p w14:paraId="4618FB7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5</w:t>
            </w:r>
          </w:p>
        </w:tc>
        <w:tc>
          <w:tcPr>
            <w:tcW w:w="836" w:type="dxa"/>
            <w:vAlign w:val="center"/>
          </w:tcPr>
          <w:p w14:paraId="4774D4F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6</w:t>
            </w:r>
          </w:p>
        </w:tc>
        <w:tc>
          <w:tcPr>
            <w:tcW w:w="940" w:type="dxa"/>
            <w:vAlign w:val="center"/>
          </w:tcPr>
          <w:p w14:paraId="681AA01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7</w:t>
            </w:r>
          </w:p>
        </w:tc>
        <w:tc>
          <w:tcPr>
            <w:tcW w:w="1007" w:type="dxa"/>
            <w:vAlign w:val="center"/>
          </w:tcPr>
          <w:p w14:paraId="607C20B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8</w:t>
            </w:r>
          </w:p>
        </w:tc>
        <w:tc>
          <w:tcPr>
            <w:tcW w:w="1040" w:type="dxa"/>
            <w:vAlign w:val="center"/>
          </w:tcPr>
          <w:p w14:paraId="1500EE1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9</w:t>
            </w:r>
          </w:p>
        </w:tc>
        <w:tc>
          <w:tcPr>
            <w:tcW w:w="1002" w:type="dxa"/>
            <w:vAlign w:val="center"/>
          </w:tcPr>
          <w:p w14:paraId="5FB9E23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10</w:t>
            </w:r>
          </w:p>
        </w:tc>
        <w:tc>
          <w:tcPr>
            <w:tcW w:w="969" w:type="dxa"/>
            <w:vAlign w:val="center"/>
          </w:tcPr>
          <w:p w14:paraId="7928EC6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14:paraId="320194F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12</w:t>
            </w:r>
          </w:p>
        </w:tc>
        <w:tc>
          <w:tcPr>
            <w:tcW w:w="977" w:type="dxa"/>
            <w:vAlign w:val="center"/>
          </w:tcPr>
          <w:p w14:paraId="01BBA88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13</w:t>
            </w:r>
          </w:p>
        </w:tc>
        <w:tc>
          <w:tcPr>
            <w:tcW w:w="955" w:type="dxa"/>
            <w:vAlign w:val="center"/>
          </w:tcPr>
          <w:p w14:paraId="173C5D9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14</w:t>
            </w:r>
          </w:p>
        </w:tc>
        <w:tc>
          <w:tcPr>
            <w:tcW w:w="899" w:type="dxa"/>
            <w:vAlign w:val="center"/>
          </w:tcPr>
          <w:p w14:paraId="01DF45F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15</w:t>
            </w:r>
          </w:p>
        </w:tc>
        <w:tc>
          <w:tcPr>
            <w:tcW w:w="978" w:type="dxa"/>
            <w:vAlign w:val="center"/>
          </w:tcPr>
          <w:p w14:paraId="6D8B287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16</w:t>
            </w:r>
          </w:p>
        </w:tc>
      </w:tr>
      <w:tr w:rsidR="00705B8A" w:rsidRPr="00713213" w14:paraId="224AD1FB" w14:textId="77777777" w:rsidTr="003E7C4C">
        <w:tc>
          <w:tcPr>
            <w:tcW w:w="767" w:type="dxa"/>
            <w:vAlign w:val="center"/>
          </w:tcPr>
          <w:p w14:paraId="118517A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bookmarkStart w:id="1" w:name="_Hlk214963934"/>
            <w:r w:rsidRPr="00713213">
              <w:rPr>
                <w:sz w:val="20"/>
                <w:szCs w:val="20"/>
              </w:rPr>
              <w:t>1.13.1</w:t>
            </w:r>
            <w:bookmarkEnd w:id="1"/>
            <w:r w:rsidRPr="00713213">
              <w:rPr>
                <w:sz w:val="20"/>
                <w:szCs w:val="20"/>
              </w:rPr>
              <w:t>.</w:t>
            </w:r>
          </w:p>
        </w:tc>
        <w:tc>
          <w:tcPr>
            <w:tcW w:w="735" w:type="dxa"/>
            <w:vAlign w:val="center"/>
          </w:tcPr>
          <w:p w14:paraId="39E9F481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Квартира</w:t>
            </w:r>
          </w:p>
        </w:tc>
        <w:tc>
          <w:tcPr>
            <w:tcW w:w="904" w:type="dxa"/>
            <w:vAlign w:val="center"/>
          </w:tcPr>
          <w:p w14:paraId="5F55DC9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1/2 домовладения </w:t>
            </w:r>
          </w:p>
        </w:tc>
        <w:tc>
          <w:tcPr>
            <w:tcW w:w="767" w:type="dxa"/>
            <w:vAlign w:val="center"/>
          </w:tcPr>
          <w:p w14:paraId="7BFC83F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Жилое</w:t>
            </w:r>
          </w:p>
        </w:tc>
        <w:tc>
          <w:tcPr>
            <w:tcW w:w="1076" w:type="dxa"/>
            <w:vAlign w:val="center"/>
          </w:tcPr>
          <w:p w14:paraId="216079C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Краснодарский край, Гулькевичский район, х. Журавлев ул. Молодежная д.6 кв.1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836" w:type="dxa"/>
            <w:vAlign w:val="center"/>
          </w:tcPr>
          <w:p w14:paraId="0D2C53F6" w14:textId="77777777" w:rsidR="00705B8A" w:rsidRPr="00802EA3" w:rsidRDefault="00705B8A" w:rsidP="003E7C4C">
            <w:pPr>
              <w:jc w:val="center"/>
              <w:rPr>
                <w:sz w:val="20"/>
                <w:szCs w:val="20"/>
              </w:rPr>
            </w:pPr>
            <w:r w:rsidRPr="00802EA3">
              <w:rPr>
                <w:sz w:val="20"/>
                <w:szCs w:val="20"/>
                <w:shd w:val="clear" w:color="auto" w:fill="F8F8F8"/>
              </w:rPr>
              <w:t>23:06:0903002:157 (08.05.2018)</w:t>
            </w:r>
          </w:p>
        </w:tc>
        <w:tc>
          <w:tcPr>
            <w:tcW w:w="940" w:type="dxa"/>
            <w:vAlign w:val="center"/>
          </w:tcPr>
          <w:p w14:paraId="789DAC3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1007" w:type="dxa"/>
            <w:vAlign w:val="center"/>
          </w:tcPr>
          <w:p w14:paraId="53E51F2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  <w:p w14:paraId="17EA407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center"/>
          </w:tcPr>
          <w:p w14:paraId="10B8E344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 акт приема-передачи от 17.02.</w:t>
            </w:r>
          </w:p>
          <w:p w14:paraId="1FF351B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2012 г.</w:t>
            </w:r>
          </w:p>
        </w:tc>
        <w:tc>
          <w:tcPr>
            <w:tcW w:w="1002" w:type="dxa"/>
            <w:vAlign w:val="center"/>
          </w:tcPr>
          <w:p w14:paraId="549395A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Площадь 92,1      кв. м.</w:t>
            </w:r>
          </w:p>
        </w:tc>
        <w:tc>
          <w:tcPr>
            <w:tcW w:w="969" w:type="dxa"/>
            <w:vAlign w:val="center"/>
          </w:tcPr>
          <w:p w14:paraId="3CE1FBC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 СК11085110009</w:t>
            </w:r>
          </w:p>
        </w:tc>
        <w:tc>
          <w:tcPr>
            <w:tcW w:w="708" w:type="dxa"/>
            <w:vAlign w:val="center"/>
          </w:tcPr>
          <w:p w14:paraId="448479F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1,0</w:t>
            </w:r>
          </w:p>
        </w:tc>
        <w:tc>
          <w:tcPr>
            <w:tcW w:w="977" w:type="dxa"/>
            <w:vAlign w:val="center"/>
          </w:tcPr>
          <w:p w14:paraId="294740C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55" w:type="dxa"/>
            <w:vAlign w:val="center"/>
          </w:tcPr>
          <w:p w14:paraId="2D8C386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99" w:type="dxa"/>
            <w:vAlign w:val="center"/>
          </w:tcPr>
          <w:p w14:paraId="775BBC4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78" w:type="dxa"/>
            <w:vAlign w:val="center"/>
          </w:tcPr>
          <w:p w14:paraId="1552BDD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 учетом право пользования земельным участком площадью 988,5 кв. м.</w:t>
            </w:r>
          </w:p>
        </w:tc>
      </w:tr>
      <w:tr w:rsidR="00705B8A" w:rsidRPr="00713213" w14:paraId="69B602B6" w14:textId="77777777" w:rsidTr="003E7C4C">
        <w:tc>
          <w:tcPr>
            <w:tcW w:w="767" w:type="dxa"/>
            <w:vAlign w:val="center"/>
          </w:tcPr>
          <w:p w14:paraId="2B6645F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1.13.2.</w:t>
            </w:r>
          </w:p>
        </w:tc>
        <w:tc>
          <w:tcPr>
            <w:tcW w:w="735" w:type="dxa"/>
            <w:vAlign w:val="center"/>
          </w:tcPr>
          <w:p w14:paraId="0D975FB7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Квартира</w:t>
            </w:r>
          </w:p>
        </w:tc>
        <w:tc>
          <w:tcPr>
            <w:tcW w:w="904" w:type="dxa"/>
            <w:vAlign w:val="center"/>
          </w:tcPr>
          <w:p w14:paraId="033FA56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1/2 домовладения </w:t>
            </w:r>
          </w:p>
        </w:tc>
        <w:tc>
          <w:tcPr>
            <w:tcW w:w="767" w:type="dxa"/>
            <w:vAlign w:val="center"/>
          </w:tcPr>
          <w:p w14:paraId="3BBA3E6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Жилое</w:t>
            </w:r>
          </w:p>
        </w:tc>
        <w:tc>
          <w:tcPr>
            <w:tcW w:w="1076" w:type="dxa"/>
            <w:vAlign w:val="center"/>
          </w:tcPr>
          <w:p w14:paraId="72F906A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Краснодарский край, </w:t>
            </w:r>
            <w:r w:rsidRPr="00713213">
              <w:rPr>
                <w:sz w:val="20"/>
                <w:szCs w:val="20"/>
              </w:rPr>
              <w:lastRenderedPageBreak/>
              <w:t xml:space="preserve">Гулькевичский район, х. Журавлев ул. Молодежная д.6 кв. 2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(ОКТМО </w:t>
            </w:r>
            <w:r w:rsidRPr="00713213">
              <w:rPr>
                <w:sz w:val="20"/>
                <w:szCs w:val="20"/>
              </w:rPr>
              <w:t>03613445000)</w:t>
            </w:r>
          </w:p>
        </w:tc>
        <w:tc>
          <w:tcPr>
            <w:tcW w:w="836" w:type="dxa"/>
            <w:vAlign w:val="center"/>
          </w:tcPr>
          <w:p w14:paraId="5680401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940" w:type="dxa"/>
            <w:vAlign w:val="center"/>
          </w:tcPr>
          <w:p w14:paraId="1127273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1007" w:type="dxa"/>
            <w:vAlign w:val="center"/>
          </w:tcPr>
          <w:p w14:paraId="26175A2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Скобелевское сельское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поселение Гулькевичского района</w:t>
            </w:r>
          </w:p>
        </w:tc>
        <w:tc>
          <w:tcPr>
            <w:tcW w:w="1040" w:type="dxa"/>
            <w:vAlign w:val="center"/>
          </w:tcPr>
          <w:p w14:paraId="68EAF584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Собственность, акт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приема-передачи от 17.02.</w:t>
            </w:r>
          </w:p>
          <w:p w14:paraId="18D9B740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2012 г.</w:t>
            </w:r>
          </w:p>
        </w:tc>
        <w:tc>
          <w:tcPr>
            <w:tcW w:w="1002" w:type="dxa"/>
            <w:vAlign w:val="center"/>
          </w:tcPr>
          <w:p w14:paraId="7357D41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>Площадь 92,1           кв. м.</w:t>
            </w:r>
          </w:p>
        </w:tc>
        <w:tc>
          <w:tcPr>
            <w:tcW w:w="969" w:type="dxa"/>
            <w:vAlign w:val="center"/>
          </w:tcPr>
          <w:p w14:paraId="0B71296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СК11085110010</w:t>
            </w:r>
          </w:p>
        </w:tc>
        <w:tc>
          <w:tcPr>
            <w:tcW w:w="708" w:type="dxa"/>
            <w:vAlign w:val="center"/>
          </w:tcPr>
          <w:p w14:paraId="0F4E891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1,0</w:t>
            </w:r>
          </w:p>
        </w:tc>
        <w:tc>
          <w:tcPr>
            <w:tcW w:w="977" w:type="dxa"/>
            <w:vAlign w:val="center"/>
          </w:tcPr>
          <w:p w14:paraId="52ED4EE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55" w:type="dxa"/>
            <w:vAlign w:val="center"/>
          </w:tcPr>
          <w:p w14:paraId="74F8EC2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899" w:type="dxa"/>
            <w:vAlign w:val="center"/>
          </w:tcPr>
          <w:p w14:paraId="0C8968A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978" w:type="dxa"/>
            <w:vAlign w:val="center"/>
          </w:tcPr>
          <w:p w14:paraId="0E8043C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 учетом право пользова</w:t>
            </w:r>
            <w:r w:rsidRPr="00713213">
              <w:rPr>
                <w:sz w:val="20"/>
                <w:szCs w:val="20"/>
              </w:rPr>
              <w:lastRenderedPageBreak/>
              <w:t>ния земельным участком площадью 988,5 кв. м.</w:t>
            </w:r>
          </w:p>
        </w:tc>
      </w:tr>
    </w:tbl>
    <w:p w14:paraId="0692E7E6" w14:textId="77777777" w:rsidR="00705B8A" w:rsidRPr="00BD5FE2" w:rsidRDefault="00705B8A" w:rsidP="00705B8A">
      <w:pPr>
        <w:jc w:val="center"/>
        <w:rPr>
          <w:sz w:val="22"/>
          <w:szCs w:val="22"/>
        </w:rPr>
      </w:pPr>
    </w:p>
    <w:p w14:paraId="4CD7059F" w14:textId="77777777" w:rsidR="00705B8A" w:rsidRPr="00BD5FE2" w:rsidRDefault="00705B8A" w:rsidP="00705B8A">
      <w:pPr>
        <w:widowControl w:val="0"/>
        <w:suppressAutoHyphens/>
        <w:autoSpaceDE w:val="0"/>
        <w:jc w:val="center"/>
        <w:rPr>
          <w:rFonts w:eastAsia="Arial"/>
          <w:b/>
          <w:lang w:eastAsia="hi-IN" w:bidi="hi-IN"/>
        </w:rPr>
      </w:pPr>
      <w:r w:rsidRPr="00BD5FE2">
        <w:rPr>
          <w:rFonts w:eastAsia="Arial"/>
          <w:b/>
          <w:lang w:eastAsia="hi-IN" w:bidi="hi-IN"/>
        </w:rPr>
        <w:t>Подраздел 1.4. Сведения о воздушных и морских судах, судах внутреннего плавания</w:t>
      </w:r>
    </w:p>
    <w:p w14:paraId="6FFF7EE6" w14:textId="77777777" w:rsidR="00705B8A" w:rsidRPr="00BD5FE2" w:rsidRDefault="00705B8A" w:rsidP="00705B8A">
      <w:pPr>
        <w:widowControl w:val="0"/>
        <w:suppressAutoHyphens/>
        <w:autoSpaceDE w:val="0"/>
        <w:jc w:val="center"/>
        <w:rPr>
          <w:rFonts w:eastAsia="Arial"/>
          <w:bCs/>
          <w:lang w:eastAsia="hi-IN" w:bidi="hi-IN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900"/>
        <w:gridCol w:w="672"/>
        <w:gridCol w:w="1068"/>
        <w:gridCol w:w="899"/>
        <w:gridCol w:w="944"/>
        <w:gridCol w:w="1137"/>
        <w:gridCol w:w="1196"/>
        <w:gridCol w:w="1238"/>
        <w:gridCol w:w="1439"/>
        <w:gridCol w:w="825"/>
        <w:gridCol w:w="1114"/>
        <w:gridCol w:w="1131"/>
        <w:gridCol w:w="1063"/>
        <w:gridCol w:w="1160"/>
      </w:tblGrid>
      <w:tr w:rsidR="00705B8A" w:rsidRPr="00713213" w14:paraId="7D15F879" w14:textId="77777777" w:rsidTr="003E7C4C">
        <w:tc>
          <w:tcPr>
            <w:tcW w:w="704" w:type="dxa"/>
            <w:vAlign w:val="center"/>
          </w:tcPr>
          <w:p w14:paraId="37B42B1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bookmarkStart w:id="2" w:name="_Hlk174527059"/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Реестровый номер</w:t>
            </w:r>
          </w:p>
        </w:tc>
        <w:tc>
          <w:tcPr>
            <w:tcW w:w="834" w:type="dxa"/>
            <w:vAlign w:val="center"/>
          </w:tcPr>
          <w:p w14:paraId="15E64D8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Вид объекта учета</w:t>
            </w:r>
          </w:p>
        </w:tc>
        <w:tc>
          <w:tcPr>
            <w:tcW w:w="1044" w:type="dxa"/>
            <w:vAlign w:val="center"/>
          </w:tcPr>
          <w:p w14:paraId="3F38052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Наименование объекта учета</w:t>
            </w:r>
          </w:p>
        </w:tc>
        <w:tc>
          <w:tcPr>
            <w:tcW w:w="879" w:type="dxa"/>
            <w:vAlign w:val="center"/>
          </w:tcPr>
          <w:p w14:paraId="632AD1A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Назначение объекта учета</w:t>
            </w:r>
          </w:p>
        </w:tc>
        <w:tc>
          <w:tcPr>
            <w:tcW w:w="922" w:type="dxa"/>
            <w:vAlign w:val="center"/>
          </w:tcPr>
          <w:p w14:paraId="7CBAED9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Порт (место) регистрации и (или) место (аэродром) базирования (с указанием кода ОКТМО)</w:t>
            </w:r>
          </w:p>
        </w:tc>
        <w:tc>
          <w:tcPr>
            <w:tcW w:w="1226" w:type="dxa"/>
            <w:vAlign w:val="center"/>
          </w:tcPr>
          <w:p w14:paraId="2A3A34A4" w14:textId="77777777" w:rsidR="00705B8A" w:rsidRPr="00713213" w:rsidRDefault="00705B8A" w:rsidP="003E7C4C">
            <w:pPr>
              <w:widowControl w:val="0"/>
              <w:suppressAutoHyphens/>
              <w:autoSpaceDE w:val="0"/>
              <w:ind w:left="-105" w:right="-69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Регистрационный номер (с датой присвоения)</w:t>
            </w:r>
          </w:p>
        </w:tc>
        <w:tc>
          <w:tcPr>
            <w:tcW w:w="1168" w:type="dxa"/>
            <w:vAlign w:val="center"/>
          </w:tcPr>
          <w:p w14:paraId="16024F9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Сведения о правообладателе</w:t>
            </w:r>
          </w:p>
        </w:tc>
        <w:tc>
          <w:tcPr>
            <w:tcW w:w="1208" w:type="dxa"/>
            <w:vAlign w:val="center"/>
          </w:tcPr>
          <w:p w14:paraId="71B54AA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Вид вещного права, на основании которого правообладателю принадлежит объект учета </w:t>
            </w:r>
          </w:p>
        </w:tc>
        <w:tc>
          <w:tcPr>
            <w:tcW w:w="1404" w:type="dxa"/>
            <w:vAlign w:val="center"/>
          </w:tcPr>
          <w:p w14:paraId="52FD8B8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Сведения об основных характеристиках судна, в том числе: год и место постройки судна, инвентарный номер, серийный (заводской) номер, идентификационный номер судна и место строительства (для строящихся судов)</w:t>
            </w:r>
          </w:p>
        </w:tc>
        <w:tc>
          <w:tcPr>
            <w:tcW w:w="808" w:type="dxa"/>
            <w:vAlign w:val="center"/>
          </w:tcPr>
          <w:p w14:paraId="63DDE5E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Сведения о стоимости судна</w:t>
            </w:r>
          </w:p>
        </w:tc>
        <w:tc>
          <w:tcPr>
            <w:tcW w:w="1088" w:type="dxa"/>
            <w:vAlign w:val="center"/>
          </w:tcPr>
          <w:p w14:paraId="52C9831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Сведения о произведенных ремонте, модернизации судна</w:t>
            </w:r>
          </w:p>
        </w:tc>
        <w:tc>
          <w:tcPr>
            <w:tcW w:w="1105" w:type="dxa"/>
            <w:vAlign w:val="center"/>
          </w:tcPr>
          <w:p w14:paraId="17B60D3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Сведения об установленных в отношении судна ограничениях (обременениях) </w:t>
            </w:r>
          </w:p>
        </w:tc>
        <w:tc>
          <w:tcPr>
            <w:tcW w:w="1038" w:type="dxa"/>
            <w:vAlign w:val="center"/>
          </w:tcPr>
          <w:p w14:paraId="3E25383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132" w:type="dxa"/>
            <w:vAlign w:val="center"/>
          </w:tcPr>
          <w:p w14:paraId="34E9816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Иные сведения (при необходимости)</w:t>
            </w:r>
          </w:p>
        </w:tc>
      </w:tr>
      <w:tr w:rsidR="00705B8A" w:rsidRPr="00713213" w14:paraId="11DF0E0B" w14:textId="77777777" w:rsidTr="003E7C4C">
        <w:tc>
          <w:tcPr>
            <w:tcW w:w="704" w:type="dxa"/>
            <w:vAlign w:val="center"/>
          </w:tcPr>
          <w:p w14:paraId="4EEA32A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bCs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834" w:type="dxa"/>
            <w:vAlign w:val="center"/>
          </w:tcPr>
          <w:p w14:paraId="09A6959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bCs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1044" w:type="dxa"/>
            <w:vAlign w:val="center"/>
          </w:tcPr>
          <w:p w14:paraId="56C4FED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bCs/>
                <w:sz w:val="20"/>
                <w:szCs w:val="20"/>
                <w:lang w:eastAsia="hi-IN" w:bidi="hi-IN"/>
              </w:rPr>
              <w:t>3</w:t>
            </w:r>
          </w:p>
        </w:tc>
        <w:tc>
          <w:tcPr>
            <w:tcW w:w="879" w:type="dxa"/>
            <w:vAlign w:val="center"/>
          </w:tcPr>
          <w:p w14:paraId="5E727C0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bCs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922" w:type="dxa"/>
            <w:vAlign w:val="center"/>
          </w:tcPr>
          <w:p w14:paraId="690C787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bCs/>
                <w:sz w:val="20"/>
                <w:szCs w:val="20"/>
                <w:lang w:eastAsia="hi-IN" w:bidi="hi-IN"/>
              </w:rPr>
              <w:t>5</w:t>
            </w:r>
          </w:p>
        </w:tc>
        <w:tc>
          <w:tcPr>
            <w:tcW w:w="1226" w:type="dxa"/>
            <w:vAlign w:val="center"/>
          </w:tcPr>
          <w:p w14:paraId="1E769DB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bCs/>
                <w:sz w:val="20"/>
                <w:szCs w:val="20"/>
                <w:lang w:eastAsia="hi-IN" w:bidi="hi-IN"/>
              </w:rPr>
              <w:t>6</w:t>
            </w:r>
          </w:p>
        </w:tc>
        <w:tc>
          <w:tcPr>
            <w:tcW w:w="1168" w:type="dxa"/>
            <w:vAlign w:val="center"/>
          </w:tcPr>
          <w:p w14:paraId="478C39B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bCs/>
                <w:sz w:val="20"/>
                <w:szCs w:val="20"/>
                <w:lang w:eastAsia="hi-IN" w:bidi="hi-IN"/>
              </w:rPr>
              <w:t>7</w:t>
            </w:r>
          </w:p>
        </w:tc>
        <w:tc>
          <w:tcPr>
            <w:tcW w:w="1208" w:type="dxa"/>
            <w:vAlign w:val="center"/>
          </w:tcPr>
          <w:p w14:paraId="698ECD9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bCs/>
                <w:sz w:val="20"/>
                <w:szCs w:val="20"/>
                <w:lang w:eastAsia="hi-IN" w:bidi="hi-IN"/>
              </w:rPr>
              <w:t>8</w:t>
            </w:r>
          </w:p>
        </w:tc>
        <w:tc>
          <w:tcPr>
            <w:tcW w:w="1404" w:type="dxa"/>
            <w:vAlign w:val="center"/>
          </w:tcPr>
          <w:p w14:paraId="2672D95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bCs/>
                <w:sz w:val="20"/>
                <w:szCs w:val="20"/>
                <w:lang w:eastAsia="hi-IN" w:bidi="hi-IN"/>
              </w:rPr>
              <w:t>9</w:t>
            </w:r>
          </w:p>
        </w:tc>
        <w:tc>
          <w:tcPr>
            <w:tcW w:w="808" w:type="dxa"/>
            <w:vAlign w:val="center"/>
          </w:tcPr>
          <w:p w14:paraId="1F0918F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bCs/>
                <w:sz w:val="20"/>
                <w:szCs w:val="20"/>
                <w:lang w:eastAsia="hi-IN" w:bidi="hi-IN"/>
              </w:rPr>
              <w:t>10</w:t>
            </w:r>
          </w:p>
        </w:tc>
        <w:tc>
          <w:tcPr>
            <w:tcW w:w="1088" w:type="dxa"/>
            <w:vAlign w:val="center"/>
          </w:tcPr>
          <w:p w14:paraId="3B0F188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bCs/>
                <w:sz w:val="20"/>
                <w:szCs w:val="20"/>
                <w:lang w:eastAsia="hi-IN" w:bidi="hi-IN"/>
              </w:rPr>
              <w:t>11</w:t>
            </w:r>
          </w:p>
        </w:tc>
        <w:tc>
          <w:tcPr>
            <w:tcW w:w="1105" w:type="dxa"/>
            <w:vAlign w:val="center"/>
          </w:tcPr>
          <w:p w14:paraId="4D2C4B8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bCs/>
                <w:sz w:val="20"/>
                <w:szCs w:val="20"/>
                <w:lang w:eastAsia="hi-IN" w:bidi="hi-IN"/>
              </w:rPr>
              <w:t>12</w:t>
            </w:r>
          </w:p>
        </w:tc>
        <w:tc>
          <w:tcPr>
            <w:tcW w:w="1038" w:type="dxa"/>
            <w:vAlign w:val="center"/>
          </w:tcPr>
          <w:p w14:paraId="375B6AF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bCs/>
                <w:sz w:val="20"/>
                <w:szCs w:val="20"/>
                <w:lang w:eastAsia="hi-IN" w:bidi="hi-IN"/>
              </w:rPr>
              <w:t>13</w:t>
            </w:r>
          </w:p>
        </w:tc>
        <w:tc>
          <w:tcPr>
            <w:tcW w:w="1132" w:type="dxa"/>
            <w:vAlign w:val="center"/>
          </w:tcPr>
          <w:p w14:paraId="4924550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bCs/>
                <w:sz w:val="20"/>
                <w:szCs w:val="20"/>
                <w:lang w:eastAsia="hi-IN" w:bidi="hi-IN"/>
              </w:rPr>
              <w:t>14</w:t>
            </w:r>
          </w:p>
        </w:tc>
      </w:tr>
      <w:tr w:rsidR="00705B8A" w:rsidRPr="00713213" w14:paraId="06AD8279" w14:textId="77777777" w:rsidTr="003E7C4C">
        <w:tc>
          <w:tcPr>
            <w:tcW w:w="704" w:type="dxa"/>
            <w:vAlign w:val="center"/>
          </w:tcPr>
          <w:p w14:paraId="352A725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bCs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834" w:type="dxa"/>
            <w:vAlign w:val="center"/>
          </w:tcPr>
          <w:p w14:paraId="387081B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bCs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1044" w:type="dxa"/>
            <w:vAlign w:val="center"/>
          </w:tcPr>
          <w:p w14:paraId="4F2D1FB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bCs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879" w:type="dxa"/>
            <w:vAlign w:val="center"/>
          </w:tcPr>
          <w:p w14:paraId="1126D8A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bCs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922" w:type="dxa"/>
            <w:vAlign w:val="center"/>
          </w:tcPr>
          <w:p w14:paraId="1A52F78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bCs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1226" w:type="dxa"/>
            <w:vAlign w:val="center"/>
          </w:tcPr>
          <w:p w14:paraId="7BEDF27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bCs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1168" w:type="dxa"/>
            <w:vAlign w:val="center"/>
          </w:tcPr>
          <w:p w14:paraId="727BC0E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bCs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1208" w:type="dxa"/>
            <w:vAlign w:val="center"/>
          </w:tcPr>
          <w:p w14:paraId="10A5547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bCs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1404" w:type="dxa"/>
            <w:vAlign w:val="center"/>
          </w:tcPr>
          <w:p w14:paraId="31A6F3C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bCs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808" w:type="dxa"/>
            <w:vAlign w:val="center"/>
          </w:tcPr>
          <w:p w14:paraId="6CE33E9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bCs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1088" w:type="dxa"/>
            <w:vAlign w:val="center"/>
          </w:tcPr>
          <w:p w14:paraId="64E4CEC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bCs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1105" w:type="dxa"/>
            <w:vAlign w:val="center"/>
          </w:tcPr>
          <w:p w14:paraId="38DE148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bCs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1038" w:type="dxa"/>
            <w:vAlign w:val="center"/>
          </w:tcPr>
          <w:p w14:paraId="3AC6E75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bCs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1132" w:type="dxa"/>
            <w:vAlign w:val="center"/>
          </w:tcPr>
          <w:p w14:paraId="7BA511E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bCs/>
                <w:sz w:val="20"/>
                <w:szCs w:val="20"/>
                <w:lang w:eastAsia="hi-IN" w:bidi="hi-IN"/>
              </w:rPr>
              <w:t>-</w:t>
            </w:r>
          </w:p>
        </w:tc>
      </w:tr>
      <w:bookmarkEnd w:id="2"/>
    </w:tbl>
    <w:p w14:paraId="4973199F" w14:textId="77777777" w:rsidR="00705B8A" w:rsidRPr="00BD5FE2" w:rsidRDefault="00705B8A" w:rsidP="00705B8A">
      <w:pPr>
        <w:widowControl w:val="0"/>
        <w:suppressAutoHyphens/>
        <w:autoSpaceDE w:val="0"/>
        <w:rPr>
          <w:rFonts w:eastAsia="Arial"/>
          <w:bCs/>
          <w:lang w:eastAsia="hi-IN" w:bidi="hi-IN"/>
        </w:rPr>
      </w:pPr>
    </w:p>
    <w:p w14:paraId="5FAAD568" w14:textId="77777777" w:rsidR="00705B8A" w:rsidRPr="00BD5FE2" w:rsidRDefault="00705B8A" w:rsidP="00705B8A">
      <w:pPr>
        <w:widowControl w:val="0"/>
        <w:suppressAutoHyphens/>
        <w:autoSpaceDE w:val="0"/>
        <w:jc w:val="center"/>
        <w:rPr>
          <w:rFonts w:eastAsia="Arial"/>
          <w:b/>
          <w:bCs/>
          <w:lang w:eastAsia="hi-IN" w:bidi="hi-IN"/>
        </w:rPr>
      </w:pPr>
      <w:r w:rsidRPr="00BD5FE2">
        <w:rPr>
          <w:rFonts w:eastAsia="Arial"/>
          <w:b/>
          <w:bCs/>
          <w:lang w:eastAsia="hi-IN" w:bidi="hi-IN"/>
        </w:rPr>
        <w:t>Раздел 2. Сведения о муниципальном движимом и ином имуществе</w:t>
      </w:r>
    </w:p>
    <w:p w14:paraId="754BFB80" w14:textId="0D7D8AAC" w:rsidR="00705B8A" w:rsidRPr="00BD5FE2" w:rsidRDefault="00705B8A" w:rsidP="00BD5FE2">
      <w:pPr>
        <w:widowControl w:val="0"/>
        <w:suppressAutoHyphens/>
        <w:autoSpaceDE w:val="0"/>
        <w:jc w:val="center"/>
        <w:rPr>
          <w:rFonts w:eastAsia="Arial"/>
          <w:lang w:eastAsia="hi-IN" w:bidi="hi-IN"/>
        </w:rPr>
      </w:pPr>
      <w:bookmarkStart w:id="3" w:name="sub_2001"/>
      <w:bookmarkStart w:id="4" w:name="sub_2002"/>
      <w:bookmarkEnd w:id="3"/>
      <w:bookmarkEnd w:id="4"/>
      <w:r w:rsidRPr="00BD5FE2">
        <w:rPr>
          <w:rFonts w:eastAsia="Arial"/>
          <w:b/>
          <w:bCs/>
          <w:lang w:eastAsia="hi-IN" w:bidi="hi-IN"/>
        </w:rPr>
        <w:t>Подраздел 2.1. Сведения об акциях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820"/>
        <w:gridCol w:w="1820"/>
        <w:gridCol w:w="1997"/>
        <w:gridCol w:w="1820"/>
        <w:gridCol w:w="1820"/>
        <w:gridCol w:w="1820"/>
        <w:gridCol w:w="1820"/>
        <w:gridCol w:w="1820"/>
      </w:tblGrid>
      <w:tr w:rsidR="00705B8A" w:rsidRPr="00713213" w14:paraId="46C210E2" w14:textId="77777777" w:rsidTr="003E7C4C">
        <w:tc>
          <w:tcPr>
            <w:tcW w:w="1820" w:type="dxa"/>
            <w:vAlign w:val="center"/>
          </w:tcPr>
          <w:p w14:paraId="7EFC4E0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Реестровый номер</w:t>
            </w:r>
          </w:p>
        </w:tc>
        <w:tc>
          <w:tcPr>
            <w:tcW w:w="1820" w:type="dxa"/>
            <w:vAlign w:val="center"/>
          </w:tcPr>
          <w:p w14:paraId="304ACF3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  <w:shd w:val="clear" w:color="auto" w:fill="FFFFFF"/>
              </w:rPr>
              <w:t>Сведения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 ОКТМО)</w:t>
            </w:r>
          </w:p>
        </w:tc>
        <w:tc>
          <w:tcPr>
            <w:tcW w:w="1820" w:type="dxa"/>
            <w:vAlign w:val="center"/>
          </w:tcPr>
          <w:p w14:paraId="40FD4FD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  <w:shd w:val="clear" w:color="auto" w:fill="FFFFFF"/>
              </w:rPr>
              <w:t>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</w:t>
            </w:r>
          </w:p>
        </w:tc>
        <w:tc>
          <w:tcPr>
            <w:tcW w:w="1820" w:type="dxa"/>
            <w:vAlign w:val="center"/>
          </w:tcPr>
          <w:p w14:paraId="50EDE96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Сведения о правообладателе</w:t>
            </w:r>
          </w:p>
        </w:tc>
        <w:tc>
          <w:tcPr>
            <w:tcW w:w="1820" w:type="dxa"/>
            <w:vAlign w:val="center"/>
          </w:tcPr>
          <w:p w14:paraId="521F70D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Вид вещного права, на основании которого правообладателю принадлежит объект учета </w:t>
            </w:r>
          </w:p>
        </w:tc>
        <w:tc>
          <w:tcPr>
            <w:tcW w:w="1820" w:type="dxa"/>
            <w:vAlign w:val="center"/>
          </w:tcPr>
          <w:p w14:paraId="1B38442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Сведения об установленных ограничениях (обременениях)</w:t>
            </w:r>
          </w:p>
        </w:tc>
        <w:tc>
          <w:tcPr>
            <w:tcW w:w="1820" w:type="dxa"/>
            <w:vAlign w:val="center"/>
          </w:tcPr>
          <w:p w14:paraId="589AEBB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820" w:type="dxa"/>
            <w:vAlign w:val="center"/>
          </w:tcPr>
          <w:p w14:paraId="4A51FF7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Иные сведения (при необходимости)</w:t>
            </w:r>
          </w:p>
        </w:tc>
      </w:tr>
      <w:tr w:rsidR="00705B8A" w:rsidRPr="00713213" w14:paraId="550831EF" w14:textId="77777777" w:rsidTr="003E7C4C">
        <w:tc>
          <w:tcPr>
            <w:tcW w:w="1820" w:type="dxa"/>
            <w:vAlign w:val="center"/>
          </w:tcPr>
          <w:p w14:paraId="1E0E7EB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1820" w:type="dxa"/>
            <w:vAlign w:val="center"/>
          </w:tcPr>
          <w:p w14:paraId="2D206A2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713213"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820" w:type="dxa"/>
            <w:vAlign w:val="center"/>
          </w:tcPr>
          <w:p w14:paraId="4F94558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713213"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820" w:type="dxa"/>
            <w:vAlign w:val="center"/>
          </w:tcPr>
          <w:p w14:paraId="08A2A25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1820" w:type="dxa"/>
            <w:vAlign w:val="center"/>
          </w:tcPr>
          <w:p w14:paraId="623BC71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5</w:t>
            </w:r>
          </w:p>
        </w:tc>
        <w:tc>
          <w:tcPr>
            <w:tcW w:w="1820" w:type="dxa"/>
            <w:vAlign w:val="center"/>
          </w:tcPr>
          <w:p w14:paraId="2A50A5A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6</w:t>
            </w:r>
          </w:p>
        </w:tc>
        <w:tc>
          <w:tcPr>
            <w:tcW w:w="1820" w:type="dxa"/>
            <w:vAlign w:val="center"/>
          </w:tcPr>
          <w:p w14:paraId="72EECBC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7</w:t>
            </w:r>
          </w:p>
        </w:tc>
        <w:tc>
          <w:tcPr>
            <w:tcW w:w="1820" w:type="dxa"/>
            <w:vAlign w:val="center"/>
          </w:tcPr>
          <w:p w14:paraId="4E0C9DA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8</w:t>
            </w:r>
          </w:p>
        </w:tc>
      </w:tr>
      <w:tr w:rsidR="00705B8A" w:rsidRPr="00713213" w14:paraId="73497BC3" w14:textId="77777777" w:rsidTr="003E7C4C">
        <w:tc>
          <w:tcPr>
            <w:tcW w:w="1820" w:type="dxa"/>
            <w:vAlign w:val="center"/>
          </w:tcPr>
          <w:p w14:paraId="36706EB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1820" w:type="dxa"/>
            <w:vAlign w:val="center"/>
          </w:tcPr>
          <w:p w14:paraId="125575D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713213">
              <w:rPr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20" w:type="dxa"/>
            <w:vAlign w:val="center"/>
          </w:tcPr>
          <w:p w14:paraId="7395CA5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  <w:shd w:val="clear" w:color="auto" w:fill="FFFFFF"/>
              </w:rPr>
            </w:pPr>
            <w:r w:rsidRPr="00713213">
              <w:rPr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820" w:type="dxa"/>
            <w:vAlign w:val="center"/>
          </w:tcPr>
          <w:p w14:paraId="548119C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1820" w:type="dxa"/>
            <w:vAlign w:val="center"/>
          </w:tcPr>
          <w:p w14:paraId="77C749A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1820" w:type="dxa"/>
            <w:vAlign w:val="center"/>
          </w:tcPr>
          <w:p w14:paraId="33615B6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1820" w:type="dxa"/>
            <w:vAlign w:val="center"/>
          </w:tcPr>
          <w:p w14:paraId="38FBEF5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1820" w:type="dxa"/>
            <w:vAlign w:val="center"/>
          </w:tcPr>
          <w:p w14:paraId="341A62B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</w:tbl>
    <w:p w14:paraId="651DE904" w14:textId="77777777" w:rsidR="00705B8A" w:rsidRPr="00BD5FE2" w:rsidRDefault="00705B8A" w:rsidP="00705B8A">
      <w:pPr>
        <w:widowControl w:val="0"/>
        <w:suppressAutoHyphens/>
        <w:autoSpaceDE w:val="0"/>
        <w:jc w:val="center"/>
        <w:rPr>
          <w:rFonts w:eastAsia="Arial"/>
          <w:lang w:eastAsia="hi-IN" w:bidi="hi-IN"/>
        </w:rPr>
      </w:pPr>
    </w:p>
    <w:p w14:paraId="47811DFD" w14:textId="77777777" w:rsidR="00705B8A" w:rsidRPr="00BD5FE2" w:rsidRDefault="00705B8A" w:rsidP="00705B8A">
      <w:pPr>
        <w:widowControl w:val="0"/>
        <w:suppressAutoHyphens/>
        <w:autoSpaceDE w:val="0"/>
        <w:jc w:val="center"/>
        <w:rPr>
          <w:b/>
          <w:shd w:val="clear" w:color="auto" w:fill="FFFFFF"/>
        </w:rPr>
      </w:pPr>
      <w:r w:rsidRPr="00BD5FE2">
        <w:rPr>
          <w:rFonts w:eastAsia="Arial"/>
          <w:b/>
          <w:bCs/>
          <w:lang w:eastAsia="hi-IN" w:bidi="hi-IN"/>
        </w:rPr>
        <w:t xml:space="preserve">Подраздел 2.2. Сведения </w:t>
      </w:r>
      <w:bookmarkStart w:id="5" w:name="sub_2101"/>
      <w:bookmarkStart w:id="6" w:name="sub_2102"/>
      <w:bookmarkEnd w:id="5"/>
      <w:bookmarkEnd w:id="6"/>
      <w:r w:rsidRPr="00BD5FE2">
        <w:rPr>
          <w:b/>
          <w:shd w:val="clear" w:color="auto" w:fill="FFFFFF"/>
        </w:rPr>
        <w:t>о долях (вкладах) в уставных (складочных) капиталах хозяйственных обществ и товариществ</w:t>
      </w:r>
    </w:p>
    <w:p w14:paraId="3F683D17" w14:textId="77777777" w:rsidR="00705B8A" w:rsidRPr="00BD5FE2" w:rsidRDefault="00705B8A" w:rsidP="00705B8A">
      <w:pPr>
        <w:widowControl w:val="0"/>
        <w:suppressAutoHyphens/>
        <w:autoSpaceDE w:val="0"/>
        <w:jc w:val="center"/>
        <w:rPr>
          <w:shd w:val="clear" w:color="auto" w:fill="FFFFFF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236"/>
        <w:gridCol w:w="2040"/>
        <w:gridCol w:w="2017"/>
        <w:gridCol w:w="1899"/>
        <w:gridCol w:w="2070"/>
        <w:gridCol w:w="1579"/>
        <w:gridCol w:w="1931"/>
        <w:gridCol w:w="2014"/>
      </w:tblGrid>
      <w:tr w:rsidR="00705B8A" w:rsidRPr="00713213" w14:paraId="676EBEEF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CFC6E7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Реестровый номер</w:t>
            </w:r>
          </w:p>
        </w:tc>
        <w:tc>
          <w:tcPr>
            <w:tcW w:w="69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B261C7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  <w:shd w:val="clear" w:color="auto" w:fill="FFFFFF"/>
              </w:rPr>
              <w:t>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 ОКТМО)</w:t>
            </w:r>
          </w:p>
        </w:tc>
        <w:tc>
          <w:tcPr>
            <w:tcW w:w="68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01F40F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  <w:shd w:val="clear" w:color="auto" w:fill="FFFFFF"/>
              </w:rPr>
              <w:t>Доля (вклад) в уставном (складочном) капитале хозяйственного общества, товарищества в процентах</w:t>
            </w:r>
          </w:p>
        </w:tc>
        <w:tc>
          <w:tcPr>
            <w:tcW w:w="6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A0C635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Сведения о правообладателе</w:t>
            </w:r>
          </w:p>
        </w:tc>
        <w:tc>
          <w:tcPr>
            <w:tcW w:w="7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84B634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Вид вещного права, на основании которого правообладателю принадлежит объект учета 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F2DA6B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Сведения об установленных ограничениях (обременениях)</w:t>
            </w:r>
          </w:p>
        </w:tc>
        <w:tc>
          <w:tcPr>
            <w:tcW w:w="65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5618C3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68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A4D6D8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Иные сведения (при необходимости)</w:t>
            </w:r>
          </w:p>
        </w:tc>
      </w:tr>
      <w:tr w:rsidR="00705B8A" w:rsidRPr="00713213" w14:paraId="51175E38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E9FC53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69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25CD7F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68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ED71A6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3</w:t>
            </w:r>
          </w:p>
        </w:tc>
        <w:tc>
          <w:tcPr>
            <w:tcW w:w="6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D1C568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7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331528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5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638408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6</w:t>
            </w:r>
          </w:p>
        </w:tc>
        <w:tc>
          <w:tcPr>
            <w:tcW w:w="65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70FCD4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7</w:t>
            </w:r>
          </w:p>
        </w:tc>
        <w:tc>
          <w:tcPr>
            <w:tcW w:w="68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4425DD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8</w:t>
            </w:r>
          </w:p>
        </w:tc>
      </w:tr>
      <w:tr w:rsidR="00705B8A" w:rsidRPr="00713213" w14:paraId="2EB2B7A7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886650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69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6DDCF5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68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667759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64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A165AB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7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6A4432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6B0187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653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CA8429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68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E10344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</w:tbl>
    <w:p w14:paraId="193C410F" w14:textId="77777777" w:rsidR="00705B8A" w:rsidRPr="00713213" w:rsidRDefault="00705B8A" w:rsidP="00705B8A">
      <w:pPr>
        <w:widowControl w:val="0"/>
        <w:suppressAutoHyphens/>
        <w:autoSpaceDE w:val="0"/>
        <w:ind w:firstLine="720"/>
        <w:jc w:val="both"/>
        <w:rPr>
          <w:rFonts w:eastAsia="Arial"/>
          <w:bCs/>
          <w:sz w:val="28"/>
          <w:szCs w:val="28"/>
          <w:lang w:eastAsia="hi-IN" w:bidi="hi-IN"/>
        </w:rPr>
      </w:pPr>
    </w:p>
    <w:p w14:paraId="3798A98D" w14:textId="77777777" w:rsidR="00705B8A" w:rsidRPr="00BD5FE2" w:rsidRDefault="00705B8A" w:rsidP="00705B8A">
      <w:pPr>
        <w:widowControl w:val="0"/>
        <w:suppressAutoHyphens/>
        <w:autoSpaceDE w:val="0"/>
        <w:jc w:val="center"/>
        <w:rPr>
          <w:b/>
          <w:shd w:val="clear" w:color="auto" w:fill="FFFFFF"/>
        </w:rPr>
      </w:pPr>
      <w:bookmarkStart w:id="7" w:name="sub_220"/>
      <w:bookmarkEnd w:id="7"/>
      <w:r w:rsidRPr="00BD5FE2">
        <w:rPr>
          <w:rFonts w:eastAsia="Arial"/>
          <w:b/>
          <w:lang w:eastAsia="hi-IN" w:bidi="hi-IN"/>
        </w:rPr>
        <w:lastRenderedPageBreak/>
        <w:t xml:space="preserve">Подраздел 2.3. Сведения о </w:t>
      </w:r>
      <w:r w:rsidRPr="00BD5FE2">
        <w:rPr>
          <w:b/>
          <w:shd w:val="clear" w:color="auto" w:fill="FFFFFF"/>
        </w:rPr>
        <w:t xml:space="preserve">движимом имуществе и ином имуществе, за исключением акций и долей (вкладов) </w:t>
      </w:r>
    </w:p>
    <w:p w14:paraId="76AD5C89" w14:textId="77777777" w:rsidR="00705B8A" w:rsidRPr="00BD5FE2" w:rsidRDefault="00705B8A" w:rsidP="00705B8A">
      <w:pPr>
        <w:widowControl w:val="0"/>
        <w:suppressAutoHyphens/>
        <w:autoSpaceDE w:val="0"/>
        <w:jc w:val="center"/>
        <w:rPr>
          <w:bCs/>
          <w:shd w:val="clear" w:color="auto" w:fill="FFFFFF"/>
        </w:rPr>
      </w:pPr>
      <w:r w:rsidRPr="00BD5FE2">
        <w:rPr>
          <w:b/>
          <w:shd w:val="clear" w:color="auto" w:fill="FFFFFF"/>
        </w:rPr>
        <w:t>в уставных (складочных) капиталах хозяйственных обществ и товариществ</w:t>
      </w:r>
    </w:p>
    <w:p w14:paraId="73C3FD8F" w14:textId="77777777" w:rsidR="00705B8A" w:rsidRPr="00BD5FE2" w:rsidRDefault="00705B8A" w:rsidP="00705B8A">
      <w:pPr>
        <w:widowControl w:val="0"/>
        <w:suppressAutoHyphens/>
        <w:autoSpaceDE w:val="0"/>
        <w:jc w:val="center"/>
        <w:rPr>
          <w:rFonts w:eastAsia="Arial"/>
          <w:bCs/>
          <w:lang w:eastAsia="hi-IN" w:bidi="hi-I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236"/>
        <w:gridCol w:w="2247"/>
        <w:gridCol w:w="1854"/>
        <w:gridCol w:w="1677"/>
        <w:gridCol w:w="1283"/>
        <w:gridCol w:w="1807"/>
        <w:gridCol w:w="1579"/>
        <w:gridCol w:w="1479"/>
        <w:gridCol w:w="1624"/>
      </w:tblGrid>
      <w:tr w:rsidR="00705B8A" w:rsidRPr="00713213" w14:paraId="7F7E75D5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0E358A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bookmarkStart w:id="8" w:name="sub_2201"/>
            <w:bookmarkStart w:id="9" w:name="sub_2202"/>
            <w:bookmarkEnd w:id="8"/>
            <w:bookmarkEnd w:id="9"/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Реестровый номер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CCCC25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  <w:shd w:val="clear" w:color="auto" w:fill="FFFFFF"/>
              </w:rPr>
              <w:t>Наименование движимого имущества (иного имущества)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647EB2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  <w:shd w:val="clear" w:color="auto" w:fill="FFFFFF"/>
              </w:rPr>
              <w:t>Сведения об объекте учета, в том числе: марка, модель, год выпуска, инвентарный номер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016157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Сведения о правообладателе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A4209D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Сведения о стоимости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2812D6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Вид вещного права, на основании которого правообладателю принадлежит объект учета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0B7217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Сведения об установленных ограничениях (обременениях)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C8B4DF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73AA2A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Иные сведения (при необходимости)</w:t>
            </w:r>
          </w:p>
        </w:tc>
      </w:tr>
      <w:tr w:rsidR="00705B8A" w:rsidRPr="00713213" w14:paraId="1870F045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17B657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5F04E1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EF0834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3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BE7FF3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E37FB4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5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4B012D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6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1CF642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7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C40E4E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8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09B7F5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9</w:t>
            </w:r>
          </w:p>
        </w:tc>
      </w:tr>
      <w:tr w:rsidR="00705B8A" w:rsidRPr="00713213" w14:paraId="5A4A9D87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FBE3B7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2.23.1.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FFB369D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Автомобиль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36B19B2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ВАЗ 21063 </w:t>
            </w:r>
          </w:p>
          <w:p w14:paraId="1EC5BAD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гос. номер Н641ТХ23 </w:t>
            </w:r>
          </w:p>
          <w:p w14:paraId="229CFF7B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1994 года выпуска,</w:t>
            </w:r>
          </w:p>
          <w:p w14:paraId="7C01C874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6B7401E0" w14:textId="77777777" w:rsidR="00705B8A" w:rsidRPr="00713213" w:rsidRDefault="00705B8A" w:rsidP="003E7C4C">
            <w:pPr>
              <w:ind w:left="-108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№ 110135050005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C78D26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Администрация 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22CA62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40 341,0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5EE7C0F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оперативное управление, решение Совета от 25.02.2011 № 6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91A222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A9C9EF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58C169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048B2F24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B8A309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2.23.2.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F77D870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Автомобиль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3B745FC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 Москвич 2141 гос. номер 75024 КНБ </w:t>
            </w:r>
          </w:p>
          <w:p w14:paraId="1904B3C9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1992 года выпуска,</w:t>
            </w:r>
          </w:p>
          <w:p w14:paraId="6471D453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7DEB57BB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110135030001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8918A2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Администрация 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26D151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185 915,00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DCEEBEB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оперативное управление, решение Совета от 25.02.2011 № 6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63D8B0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20BAB1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4AE7A0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11B6B2FE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A9C3A1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2.23.3.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66D5F2C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Легковой</w:t>
            </w:r>
          </w:p>
          <w:p w14:paraId="2CE8D428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автомобиль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B1FCCB5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  <w:lang w:val="en-US"/>
              </w:rPr>
              <w:t>LADA</w:t>
            </w:r>
            <w:r w:rsidRPr="00713213">
              <w:rPr>
                <w:sz w:val="20"/>
                <w:szCs w:val="20"/>
              </w:rPr>
              <w:t xml:space="preserve"> </w:t>
            </w:r>
            <w:r w:rsidRPr="00713213">
              <w:rPr>
                <w:sz w:val="20"/>
                <w:szCs w:val="20"/>
                <w:lang w:val="en-US"/>
              </w:rPr>
              <w:t>GRANTA</w:t>
            </w:r>
            <w:r w:rsidRPr="00713213">
              <w:rPr>
                <w:sz w:val="20"/>
                <w:szCs w:val="20"/>
              </w:rPr>
              <w:t xml:space="preserve">, гос. номер Р735ВА193, 2021 года выпуска,  </w:t>
            </w:r>
          </w:p>
          <w:p w14:paraId="0DFD3537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45EF4364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110135000001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6F926F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Администрация 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F58070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571 066,67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F126DB7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оперативное управление,</w:t>
            </w:r>
          </w:p>
          <w:p w14:paraId="5107B49C" w14:textId="77777777" w:rsidR="00705B8A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постановление от 24.03.2021 г. </w:t>
            </w:r>
          </w:p>
          <w:p w14:paraId="2FA8A82E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№ 14  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448A89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27814A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3BC167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4109475D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8FD732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2.23.4.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E37271D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Трактор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4E440C0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Беларус 82.1 </w:t>
            </w:r>
          </w:p>
          <w:p w14:paraId="0394EEF4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с навесным оборудованием (погрузчик универсальный с ковшом ПКУ-0,8-5-04; машина коммунальная щетка с поливом МК-7; коммунальный отвал </w:t>
            </w:r>
            <w:r w:rsidRPr="00713213">
              <w:rPr>
                <w:sz w:val="20"/>
                <w:szCs w:val="20"/>
              </w:rPr>
              <w:lastRenderedPageBreak/>
              <w:t xml:space="preserve">гидроповоротный КО-2), 2023 года выпуска, гос. номер Т 4306 ХН 23 </w:t>
            </w:r>
            <w:r w:rsidRPr="00713213">
              <w:rPr>
                <w:sz w:val="20"/>
                <w:szCs w:val="20"/>
                <w:lang w:val="en-US"/>
              </w:rPr>
              <w:t>RUS</w:t>
            </w:r>
            <w:r w:rsidRPr="00713213">
              <w:rPr>
                <w:sz w:val="20"/>
                <w:szCs w:val="20"/>
              </w:rPr>
              <w:t>,</w:t>
            </w:r>
          </w:p>
          <w:p w14:paraId="039FBB05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21D66105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110135050007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854CB1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Администрация 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801109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2 500 000,00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BE76B9E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оперативное управление,</w:t>
            </w:r>
          </w:p>
          <w:p w14:paraId="08186DA9" w14:textId="77777777" w:rsidR="00705B8A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решение Совета от 22.12.2023 г. </w:t>
            </w:r>
          </w:p>
          <w:p w14:paraId="2C339708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№ 7  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235CEF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550E6D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BB59B0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06602BE5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C03A33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2.23.5.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29A1694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Трактор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C61072D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Т-25 КО 712 </w:t>
            </w:r>
          </w:p>
          <w:p w14:paraId="315D3A44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гос. номер 38-85 ШЖ23 1997 года выпуска,</w:t>
            </w:r>
          </w:p>
          <w:p w14:paraId="6091125A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3879E3C2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110135030004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72353E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Администрация 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155C6B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41 900,00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2B61EFF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оперативное управление, </w:t>
            </w:r>
          </w:p>
          <w:p w14:paraId="0FCFEA6A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решение Совета от 21.05.2015 г. № 4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660ACD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5D28C4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95BEB5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E4F44" w14:paraId="5D486BE9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280A804" w14:textId="77777777" w:rsidR="00705B8A" w:rsidRPr="007E4F44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00B050"/>
                <w:sz w:val="20"/>
                <w:szCs w:val="20"/>
                <w:lang w:eastAsia="hi-IN" w:bidi="hi-IN"/>
              </w:rPr>
            </w:pPr>
            <w:r w:rsidRPr="007E4F44">
              <w:rPr>
                <w:rFonts w:eastAsia="Arial"/>
                <w:color w:val="00B050"/>
                <w:sz w:val="20"/>
                <w:szCs w:val="20"/>
                <w:lang w:eastAsia="hi-IN" w:bidi="hi-IN"/>
              </w:rPr>
              <w:t>2.23.6.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CBA614C" w14:textId="77777777" w:rsidR="00705B8A" w:rsidRPr="007E4F44" w:rsidRDefault="00705B8A" w:rsidP="003E7C4C">
            <w:pPr>
              <w:jc w:val="center"/>
              <w:outlineLvl w:val="2"/>
              <w:rPr>
                <w:color w:val="00B050"/>
                <w:sz w:val="20"/>
                <w:szCs w:val="20"/>
              </w:rPr>
            </w:pPr>
            <w:r w:rsidRPr="007E4F44">
              <w:rPr>
                <w:color w:val="00B050"/>
                <w:sz w:val="20"/>
                <w:szCs w:val="20"/>
              </w:rPr>
              <w:t xml:space="preserve">Автобус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5334ACB" w14:textId="77777777" w:rsidR="00705B8A" w:rsidRPr="007E4F44" w:rsidRDefault="00705B8A" w:rsidP="003E7C4C">
            <w:pPr>
              <w:jc w:val="center"/>
              <w:outlineLvl w:val="2"/>
              <w:rPr>
                <w:color w:val="00B050"/>
                <w:sz w:val="20"/>
                <w:szCs w:val="20"/>
              </w:rPr>
            </w:pPr>
            <w:r w:rsidRPr="007E4F44">
              <w:rPr>
                <w:color w:val="00B050"/>
                <w:sz w:val="20"/>
                <w:szCs w:val="20"/>
              </w:rPr>
              <w:t>ПАЗ 32053-70, 2010 года выпуска, регистрационный знак О207УУ93,</w:t>
            </w:r>
          </w:p>
          <w:p w14:paraId="7BC931B2" w14:textId="77777777" w:rsidR="00705B8A" w:rsidRPr="007E4F44" w:rsidRDefault="00705B8A" w:rsidP="003E7C4C">
            <w:pPr>
              <w:jc w:val="center"/>
              <w:outlineLvl w:val="2"/>
              <w:rPr>
                <w:color w:val="00B050"/>
                <w:sz w:val="20"/>
                <w:szCs w:val="20"/>
              </w:rPr>
            </w:pPr>
            <w:r w:rsidRPr="007E4F44">
              <w:rPr>
                <w:color w:val="00B050"/>
                <w:sz w:val="20"/>
                <w:szCs w:val="20"/>
              </w:rPr>
              <w:t xml:space="preserve">инвентарный </w:t>
            </w:r>
          </w:p>
          <w:p w14:paraId="708485B4" w14:textId="77777777" w:rsidR="00705B8A" w:rsidRPr="007E4F44" w:rsidRDefault="00705B8A" w:rsidP="003E7C4C">
            <w:pPr>
              <w:jc w:val="center"/>
              <w:outlineLvl w:val="2"/>
              <w:rPr>
                <w:color w:val="00B050"/>
                <w:sz w:val="20"/>
                <w:szCs w:val="20"/>
              </w:rPr>
            </w:pPr>
            <w:r w:rsidRPr="007E4F44">
              <w:rPr>
                <w:color w:val="00B050"/>
                <w:sz w:val="20"/>
                <w:szCs w:val="20"/>
              </w:rPr>
              <w:t>№ 110135050006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70A36F7" w14:textId="77777777" w:rsidR="00705B8A" w:rsidRPr="007E4F44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00B050"/>
                <w:sz w:val="20"/>
                <w:szCs w:val="20"/>
                <w:lang w:eastAsia="hi-IN" w:bidi="hi-IN"/>
              </w:rPr>
            </w:pPr>
            <w:r w:rsidRPr="007E4F44">
              <w:rPr>
                <w:rFonts w:eastAsia="Arial"/>
                <w:color w:val="00B050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DEB5CD9" w14:textId="77777777" w:rsidR="00705B8A" w:rsidRPr="007E4F44" w:rsidRDefault="00705B8A" w:rsidP="003E7C4C">
            <w:pPr>
              <w:widowControl w:val="0"/>
              <w:suppressAutoHyphens/>
              <w:autoSpaceDE w:val="0"/>
              <w:jc w:val="center"/>
              <w:rPr>
                <w:color w:val="00B050"/>
                <w:sz w:val="20"/>
                <w:szCs w:val="20"/>
              </w:rPr>
            </w:pPr>
            <w:r w:rsidRPr="007E4F44">
              <w:rPr>
                <w:color w:val="00B050"/>
                <w:sz w:val="20"/>
                <w:szCs w:val="20"/>
              </w:rPr>
              <w:t>1 152 145,50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955D6BC" w14:textId="77777777" w:rsidR="00705B8A" w:rsidRPr="007E4F44" w:rsidRDefault="00705B8A" w:rsidP="003E7C4C">
            <w:pPr>
              <w:jc w:val="center"/>
              <w:rPr>
                <w:color w:val="00B050"/>
                <w:sz w:val="20"/>
                <w:szCs w:val="20"/>
              </w:rPr>
            </w:pPr>
            <w:r w:rsidRPr="007E4F44">
              <w:rPr>
                <w:color w:val="00B050"/>
                <w:sz w:val="20"/>
                <w:szCs w:val="20"/>
              </w:rPr>
              <w:t>собственность,</w:t>
            </w:r>
          </w:p>
          <w:p w14:paraId="4D1BC556" w14:textId="77777777" w:rsidR="00705B8A" w:rsidRPr="007E4F44" w:rsidRDefault="00705B8A" w:rsidP="003E7C4C">
            <w:pPr>
              <w:jc w:val="center"/>
              <w:rPr>
                <w:color w:val="00B050"/>
                <w:sz w:val="20"/>
                <w:szCs w:val="20"/>
              </w:rPr>
            </w:pPr>
            <w:r w:rsidRPr="007E4F44">
              <w:rPr>
                <w:color w:val="00B050"/>
                <w:sz w:val="20"/>
                <w:szCs w:val="20"/>
              </w:rPr>
              <w:t xml:space="preserve">договор безвозмездной передачи имущества от 22.09.2020 г. </w:t>
            </w:r>
          </w:p>
          <w:p w14:paraId="3D6E4251" w14:textId="77777777" w:rsidR="00705B8A" w:rsidRPr="007E4F44" w:rsidRDefault="00705B8A" w:rsidP="003E7C4C">
            <w:pPr>
              <w:jc w:val="center"/>
              <w:rPr>
                <w:color w:val="00B050"/>
                <w:sz w:val="20"/>
                <w:szCs w:val="20"/>
              </w:rPr>
            </w:pPr>
            <w:r w:rsidRPr="007E4F44">
              <w:rPr>
                <w:color w:val="00B050"/>
                <w:sz w:val="20"/>
                <w:szCs w:val="20"/>
              </w:rPr>
              <w:t>№ 28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9F3019B" w14:textId="77777777" w:rsidR="00705B8A" w:rsidRPr="007E4F44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00B050"/>
                <w:sz w:val="20"/>
                <w:szCs w:val="20"/>
                <w:lang w:eastAsia="hi-IN" w:bidi="hi-IN"/>
              </w:rPr>
            </w:pPr>
            <w:r w:rsidRPr="007E4F44">
              <w:rPr>
                <w:rFonts w:eastAsia="Arial"/>
                <w:color w:val="00B050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A916B88" w14:textId="77777777" w:rsidR="00705B8A" w:rsidRPr="007E4F44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00B050"/>
                <w:sz w:val="20"/>
                <w:szCs w:val="20"/>
                <w:lang w:eastAsia="hi-IN" w:bidi="hi-IN"/>
              </w:rPr>
            </w:pPr>
            <w:r w:rsidRPr="007E4F44">
              <w:rPr>
                <w:rFonts w:eastAsia="Arial"/>
                <w:color w:val="00B050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7D6FA2E" w14:textId="77777777" w:rsidR="00705B8A" w:rsidRPr="007E4F44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00B050"/>
                <w:sz w:val="20"/>
                <w:szCs w:val="20"/>
                <w:lang w:eastAsia="hi-IN" w:bidi="hi-IN"/>
              </w:rPr>
            </w:pPr>
            <w:r w:rsidRPr="007E4F44">
              <w:rPr>
                <w:rFonts w:eastAsia="Arial"/>
                <w:color w:val="00B050"/>
                <w:sz w:val="20"/>
                <w:szCs w:val="20"/>
                <w:lang w:eastAsia="hi-IN" w:bidi="hi-IN"/>
              </w:rPr>
              <w:t>исключен из реестра (постановление от 29.08.2025 г. № 33)</w:t>
            </w:r>
          </w:p>
        </w:tc>
      </w:tr>
      <w:tr w:rsidR="00705B8A" w:rsidRPr="00713213" w14:paraId="24BE13A6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E60A22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2.23.7.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C38E00D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Плуг с </w:t>
            </w:r>
          </w:p>
          <w:p w14:paraId="4CF80333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предплужником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19FA95F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ПЛН-3-3,5,</w:t>
            </w:r>
          </w:p>
          <w:p w14:paraId="4531864A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17F9AA7D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110134024014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00E3C9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D36B1F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38 000,00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6560D0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3E3F67A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договор купли-продажи от </w:t>
            </w:r>
          </w:p>
          <w:p w14:paraId="2178CA9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19.06.2007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200B09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F82568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63D9D0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6AE486EF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B0495A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2.23.8.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9EF0DE6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Травокосилка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2F51AA8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Х-125, инвентарный № 110134013015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00C5A4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4F1097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29 056,00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E04539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4706FD3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договор купли-продажи от</w:t>
            </w:r>
          </w:p>
          <w:p w14:paraId="722D773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12.07.2006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542FDA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608C72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9CD0FD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7534170F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C19800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2.23.9.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9505F88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Прицеп </w:t>
            </w:r>
          </w:p>
          <w:p w14:paraId="7B6DD4F2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разбрасыватель </w:t>
            </w:r>
          </w:p>
          <w:p w14:paraId="3F8F4160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песка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5CBC448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Л-415, </w:t>
            </w:r>
          </w:p>
          <w:p w14:paraId="2535F824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227D4BD4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№ 110134050001   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BD2DA2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309129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139 004,00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E1A282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3C844EF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муниципальный контракт от</w:t>
            </w:r>
          </w:p>
          <w:p w14:paraId="3AD5526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11.11.2013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4C75E5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F7ADB1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732DC2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2AADF9D9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A658D7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2.23.10.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4F0E12D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Коммунальный </w:t>
            </w:r>
          </w:p>
          <w:p w14:paraId="37FB581C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отвал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06FFF11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КО-4,</w:t>
            </w:r>
          </w:p>
          <w:p w14:paraId="2399014D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3FD39D72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110134004009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44BFA4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1CD43C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57 500,00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AAE9FF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383B525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договор купли-продажи от</w:t>
            </w:r>
          </w:p>
          <w:p w14:paraId="56D2D9B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19.12.2008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1F793A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1E85AC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9EED6A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255F2E67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F56B53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2.23.11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C7433A9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713213">
              <w:rPr>
                <w:sz w:val="20"/>
                <w:szCs w:val="20"/>
              </w:rPr>
              <w:t>Травокосилка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0EECB50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Хускварна 235</w:t>
            </w:r>
            <w:r w:rsidRPr="00713213">
              <w:rPr>
                <w:sz w:val="20"/>
                <w:szCs w:val="20"/>
                <w:lang w:val="en-US"/>
              </w:rPr>
              <w:t>R</w:t>
            </w:r>
            <w:r w:rsidRPr="00713213">
              <w:rPr>
                <w:sz w:val="20"/>
                <w:szCs w:val="20"/>
              </w:rPr>
              <w:t>,</w:t>
            </w:r>
          </w:p>
          <w:p w14:paraId="23FA8BB7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5DCEA22D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>№ 110134040009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B30891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Скобелевское сельское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009058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>25 000,00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526371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 договор купли-</w:t>
            </w:r>
            <w:r w:rsidRPr="00713213">
              <w:rPr>
                <w:sz w:val="20"/>
                <w:szCs w:val="20"/>
              </w:rPr>
              <w:lastRenderedPageBreak/>
              <w:t>продажи от 07.09.2009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61CD4A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B1726A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2334EB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67F1FDBD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F83E52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2.23.12.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1FC05A8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Коммунальный отвал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C71BFBF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КО-4 для ТУМ -180 </w:t>
            </w:r>
          </w:p>
          <w:p w14:paraId="02D5C155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с вентелями </w:t>
            </w:r>
          </w:p>
          <w:p w14:paraId="5D667D2B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ПКУ-0.802.200, инвентарный </w:t>
            </w:r>
          </w:p>
          <w:p w14:paraId="3FDCC9AB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110134010032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43176F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8ACE2E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47 980,00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B8897B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 муниципальный контракт № КД 786 от 23.11.2016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23160B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B57EB0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6E12FC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4FA48BCD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9A03AD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2.23.13.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2FD20C5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Машина коммунальная щетка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3DEEBEC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МК-4 на трактор МТЗ,</w:t>
            </w:r>
          </w:p>
          <w:p w14:paraId="7A0DAC13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798F51F4" w14:textId="77777777" w:rsidR="00705B8A" w:rsidRPr="00713213" w:rsidRDefault="00705B8A" w:rsidP="003E7C4C">
            <w:pPr>
              <w:jc w:val="center"/>
              <w:outlineLvl w:val="2"/>
              <w:rPr>
                <w:sz w:val="16"/>
                <w:szCs w:val="16"/>
              </w:rPr>
            </w:pPr>
            <w:r w:rsidRPr="00713213">
              <w:rPr>
                <w:sz w:val="20"/>
                <w:szCs w:val="20"/>
              </w:rPr>
              <w:t>№ 110134010033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A4803F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7CDCE9D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64 940,00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D7C1E5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 муниципальный контракт № КД 787 от 23.11.2016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DA60B5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60DC09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8A1BB8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73D51865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6941C2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2.23.14.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B09C8FC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Газонокосилка бензиновая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1702EE9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Хускварна LB 155S 9612100-37 колесная мульчирующая,</w:t>
            </w:r>
          </w:p>
          <w:p w14:paraId="37C45F6F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038E0769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110134040009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ABEF1B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A4B66D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36 100,00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9B47DC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6C4AF07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договор купли-продажи № 198 от 06.06.2017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1F7307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30BF49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CB416A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296F716D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115C8D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2.23.15.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BC6942E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Косилка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C2F8BC5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КРН-2,1 Б-1,</w:t>
            </w:r>
          </w:p>
          <w:p w14:paraId="6711BCFC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2E8C0722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110134210068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CFA794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00C193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93 000,00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B2F830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58C2AB0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акт передачи от 26.12.2007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F277B8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8BA403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C3F0A0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546D22F2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35F2AC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2.23.16.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4F804E1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Триммер бензиновый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9E0129E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Stihl FS 250,</w:t>
            </w:r>
          </w:p>
          <w:p w14:paraId="4436F9EF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0C1F2B0E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110134210077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2C37AC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049CAB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39 990,00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9F348B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353A6E9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накладная № 103 </w:t>
            </w:r>
          </w:p>
          <w:p w14:paraId="1DB0D72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от 26.07.2022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43B575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391E8A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F978F9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3826CD89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9E27E7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2.23.17.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11BAD2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Высоторез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DCE4A92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Champion PP126, инвентарный </w:t>
            </w:r>
          </w:p>
          <w:p w14:paraId="0E0F8CA0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110134210078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5927CF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FD1506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33 500,00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C06963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собственность, накладная </w:t>
            </w:r>
          </w:p>
          <w:p w14:paraId="23BD717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2022.257613</w:t>
            </w:r>
          </w:p>
          <w:p w14:paraId="35B749D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от 24.08.2022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3985B8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6FC1A2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083B79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4BE2375B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3A7C4A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2.23.18.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6302A3D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Линия уличного</w:t>
            </w:r>
          </w:p>
          <w:p w14:paraId="50D12B6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освещения </w:t>
            </w:r>
          </w:p>
          <w:p w14:paraId="037A953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х. Спорный, </w:t>
            </w:r>
          </w:p>
          <w:p w14:paraId="10BC0CF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ул. Степная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94953D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3 провода А-25 – </w:t>
            </w:r>
            <w:smartTag w:uri="urn:schemas-microsoft-com:office:smarttags" w:element="metricconverter">
              <w:smartTagPr>
                <w:attr w:name="ProductID" w:val="1,6 км"/>
              </w:smartTagPr>
              <w:r w:rsidRPr="00713213">
                <w:rPr>
                  <w:sz w:val="20"/>
                  <w:szCs w:val="20"/>
                </w:rPr>
                <w:t>1,6 км</w:t>
              </w:r>
            </w:smartTag>
            <w:r w:rsidRPr="00713213">
              <w:rPr>
                <w:sz w:val="20"/>
                <w:szCs w:val="20"/>
              </w:rPr>
              <w:t>, светильники РКУ-25 – 15 шт.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D22343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43A55B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1,0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1CF7DDC6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Собственность, </w:t>
            </w:r>
          </w:p>
          <w:p w14:paraId="6C03AB8D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акт передачи муниципального имущества от</w:t>
            </w:r>
          </w:p>
          <w:p w14:paraId="63D92A0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10.11.2006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D2DEDF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60DEE2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F75F91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407C308A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07280E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2.23.19.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3C774B6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Линия уличного</w:t>
            </w:r>
          </w:p>
          <w:p w14:paraId="15D5215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освещения </w:t>
            </w:r>
          </w:p>
          <w:p w14:paraId="2C6CDB6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>х. Журавлев,</w:t>
            </w:r>
          </w:p>
          <w:p w14:paraId="672AAFC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 ул. Красная, </w:t>
            </w:r>
          </w:p>
          <w:p w14:paraId="6BA539B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ул. Молодежная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CA3B03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 xml:space="preserve">3 провода А-25 – 1,1 км, </w:t>
            </w:r>
            <w:r w:rsidRPr="00713213">
              <w:rPr>
                <w:sz w:val="20"/>
                <w:szCs w:val="20"/>
              </w:rPr>
              <w:lastRenderedPageBreak/>
              <w:t>светильники РКУ-25 – 13 шт.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EAD0C1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Скобелевское сельское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FB6D3A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1,0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23E3B2EC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Собственность, </w:t>
            </w:r>
          </w:p>
          <w:p w14:paraId="7153D32F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акт передачи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муниципального имущества от</w:t>
            </w:r>
          </w:p>
          <w:p w14:paraId="37D9AEE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10.11.2006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517C56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BFE144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D5CE9A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29ABB802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75EF08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2.23.20.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03F49EF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Линия уличного</w:t>
            </w:r>
          </w:p>
          <w:p w14:paraId="6704214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освещения х. Сергеевский </w:t>
            </w:r>
          </w:p>
          <w:p w14:paraId="247D774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ул. Красноармейская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C55105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3 провода А-25 – 1,3 км, светильники РКУ-25 –9 шт.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660D2F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B8B17A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1,0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1216BF5B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Собственность, </w:t>
            </w:r>
          </w:p>
          <w:p w14:paraId="0DB7B232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акт передачи муниципального имущества от</w:t>
            </w:r>
          </w:p>
          <w:p w14:paraId="5B3BDB1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10.11.2006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251D52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86B2F6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306746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40C2E826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BBEE77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2.23.21.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5C3912F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Линия уличного</w:t>
            </w:r>
          </w:p>
          <w:p w14:paraId="5AA58BB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освещения </w:t>
            </w:r>
          </w:p>
          <w:p w14:paraId="1BECFA6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ст-ца Скобелевская </w:t>
            </w:r>
          </w:p>
          <w:p w14:paraId="6D4F8AA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ул. Колхозная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F87E45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3 провода А-25 – 0,7 км, светильники РКУ-25 – 8 шт.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B4FC13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DB3114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1,0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14:paraId="59AA852B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Собственность, </w:t>
            </w:r>
          </w:p>
          <w:p w14:paraId="7DC39B42" w14:textId="77777777" w:rsidR="00705B8A" w:rsidRPr="00713213" w:rsidRDefault="00705B8A" w:rsidP="003E7C4C">
            <w:pPr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акт передачи муниципального имущества от</w:t>
            </w:r>
          </w:p>
          <w:p w14:paraId="54282E9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10.11.2006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490E56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5BE366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D39E2E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6F85B2BC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050DC0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2.23.22.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9162422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Линия уличного</w:t>
            </w:r>
          </w:p>
          <w:p w14:paraId="3174DE2E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освещения </w:t>
            </w:r>
          </w:p>
          <w:p w14:paraId="6B7C5C88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ст-ца Скобелевская, </w:t>
            </w:r>
          </w:p>
          <w:p w14:paraId="1CF6B4BC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ул. Октябрьская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F80565B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Сип 2А, 2х16,1050 м, светильники РКУ 28-250-001- 22 шт.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97DB48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683863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120 000,00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EC0F0C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6AE0F0D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 № СС000001 </w:t>
            </w:r>
          </w:p>
          <w:p w14:paraId="5284EC1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от 06.11.2013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062AD0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4951B5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745E59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0FE4767B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726D12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2.23.23.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733A75B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Линия уличного</w:t>
            </w:r>
          </w:p>
          <w:p w14:paraId="03A81937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освещения </w:t>
            </w:r>
          </w:p>
          <w:p w14:paraId="62DC0D93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ст-ца Скобелевская, ул. Мира –</w:t>
            </w:r>
          </w:p>
          <w:p w14:paraId="2F019BE4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 ул. Новая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BC64B59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СИП 2А, 2х16,880 м, светильники РКУ 28-250-0014-15 шт.,</w:t>
            </w:r>
          </w:p>
          <w:p w14:paraId="31458726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535E9359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СК11085110028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E478F4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A51723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1,0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1984BF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3AA78A0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 № СС000001 </w:t>
            </w:r>
          </w:p>
          <w:p w14:paraId="486781C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от 06.11.2013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5EA17C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09E92B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E6E7E0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76F52FCC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AA2142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2.23.24.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6EC7409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Линия уличного</w:t>
            </w:r>
          </w:p>
          <w:p w14:paraId="782C62DF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освещения </w:t>
            </w:r>
          </w:p>
          <w:p w14:paraId="59D9EA8A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ст-ца Скобелевская, </w:t>
            </w:r>
          </w:p>
          <w:p w14:paraId="18078EC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ул. Дружбы – ул. Молодежная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4FCDED9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СИП 2А, 2х16,1250 м, светильники РКУ 28-250-0014-18 шт., инвентарный </w:t>
            </w:r>
          </w:p>
          <w:p w14:paraId="23FE2F62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СК11085110025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96C828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2D7D97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1,0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DBEB06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07832BA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 № СС000001 </w:t>
            </w:r>
          </w:p>
          <w:p w14:paraId="4E2E7F4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от 06.11.2013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8D5D04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DA4664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6F4588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6F3EE474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7378F8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2.23.25.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989455E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Линия уличного</w:t>
            </w:r>
          </w:p>
          <w:p w14:paraId="52370A81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освещения </w:t>
            </w:r>
          </w:p>
          <w:p w14:paraId="249ACB29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ст-ца Скобелевская, </w:t>
            </w:r>
          </w:p>
          <w:p w14:paraId="6170A4A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ул. Школьная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968B24B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СИП 2А, 2х16,850 м, светильники РКУ 28-250-001-12 шт.,</w:t>
            </w:r>
          </w:p>
          <w:p w14:paraId="008CC01E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32B2DC59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СК11085110027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2BC049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20829E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1,0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E3C180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0271F6C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 № СС000001 </w:t>
            </w:r>
          </w:p>
          <w:p w14:paraId="6914A89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от 06.11.2013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893F46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F1424E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2D98E9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270D0766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ACF348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2.23.26.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A1FB9BF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Линия уличного</w:t>
            </w:r>
          </w:p>
          <w:p w14:paraId="0E25BAE4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освещения </w:t>
            </w:r>
          </w:p>
          <w:p w14:paraId="587F82E3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ст-ца Скобелевская, </w:t>
            </w:r>
          </w:p>
          <w:p w14:paraId="2ECD11F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пер. Спортивный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C35E501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СИП 2А, 2х16,1750 м, светильники ЛКУ 42-30-001-23 шт., </w:t>
            </w:r>
          </w:p>
          <w:p w14:paraId="0A9F0F6A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131F03E4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>№ СК11085110029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7E5060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824862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1,0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C3BFAB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340ED35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 № СС000001 </w:t>
            </w:r>
          </w:p>
          <w:p w14:paraId="37CE90A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от 06.11.2013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A909E5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917BF4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F1300A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126290CB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9E189C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2.23.27.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C6F7A33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Линия уличного</w:t>
            </w:r>
          </w:p>
          <w:p w14:paraId="7BAFC75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освещения </w:t>
            </w:r>
          </w:p>
          <w:p w14:paraId="2180875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х. Борисов, </w:t>
            </w:r>
          </w:p>
          <w:p w14:paraId="5AD4E9F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ул. Заречная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51FE4D9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Сип 2А 2х16,1600 м, светильники - 24 шт., инвентарный </w:t>
            </w:r>
          </w:p>
          <w:p w14:paraId="239B1CF2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СК11085110030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0B227A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DA85DA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1,0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F1CBE2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6CB7E81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 № СС000001 </w:t>
            </w:r>
          </w:p>
          <w:p w14:paraId="6650635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от 06.11.2013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5010E4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48C85D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DF6713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71B5D4B7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A59839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2.23.28.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71A8C35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Линия уличного</w:t>
            </w:r>
          </w:p>
          <w:p w14:paraId="208177E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освещения ст-ца Скобелевская, ул. Мира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1E126DE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СИП 2А, 2х16,1200 м, светильники ЛКУ 42-30-001-23 шт.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59CDF9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E3ADF5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99 286,00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3965ED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2AC09F3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 № СС000001 </w:t>
            </w:r>
          </w:p>
          <w:p w14:paraId="3AA9D82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от 06.11.2013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0D626B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297E61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862CF4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03DEA989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7AE641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2.23.29.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842D10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Автономный светофорный комплекс на пересечении </w:t>
            </w:r>
          </w:p>
          <w:p w14:paraId="265A9B8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ул. Школьной </w:t>
            </w:r>
          </w:p>
          <w:p w14:paraId="7D0CEED7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и пер. Спортивный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433B0C7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7E11BA1A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110134210066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91D625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75391C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89 297,00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C0C732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Собственность, </w:t>
            </w:r>
          </w:p>
          <w:p w14:paraId="34A9B22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 выполненных работ от </w:t>
            </w:r>
          </w:p>
          <w:p w14:paraId="6D242AB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05.04.2019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F871F7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DD0186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344723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045401C6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01AA26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2.23.30.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8D5BEC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Автономный светофорный комплекс </w:t>
            </w:r>
          </w:p>
          <w:p w14:paraId="6B05E02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ст. Скобелевская </w:t>
            </w:r>
          </w:p>
          <w:p w14:paraId="5B75AAB6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ул. Школьная/пер. Спортивный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C22E0E8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711B077C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110134210073</w:t>
            </w:r>
          </w:p>
          <w:p w14:paraId="34FB0CC5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E25AAA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60F736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88 000,00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9CBD20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Собственность, </w:t>
            </w:r>
          </w:p>
          <w:p w14:paraId="5B44F73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 выполненных работ от </w:t>
            </w:r>
          </w:p>
          <w:p w14:paraId="7FCCB3F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30.04.2021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B20493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0A6B2F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62C15F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0B50D169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5D4B64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2.23.31.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C60FE0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Детская площадка </w:t>
            </w:r>
          </w:p>
          <w:p w14:paraId="5FFF577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(ст-ца Скобелевская,</w:t>
            </w:r>
          </w:p>
          <w:p w14:paraId="61CC791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ул. Октябрьская, 57)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C4DDB3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Асфальтобетонное покрытие,</w:t>
            </w:r>
          </w:p>
          <w:p w14:paraId="51DFBCD9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 площадь – </w:t>
            </w:r>
          </w:p>
          <w:p w14:paraId="0F5CB204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47,5 кв. м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2260D7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8E0133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95 234,71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74DA4E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48BC2B2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 о приемке выполненных работ  </w:t>
            </w:r>
          </w:p>
          <w:p w14:paraId="75D04CF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 от 20.09.2019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325526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9D64B5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D1575B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2C4A7A35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67E4EE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2.23.32.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6A6091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Площадка для отдыха взрослого населения  </w:t>
            </w:r>
          </w:p>
          <w:p w14:paraId="4AB7F6B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(ст-ца Скобелевская,</w:t>
            </w:r>
          </w:p>
          <w:p w14:paraId="0E80ED9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ул. Октябрьская, 57)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327F0F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Асфальтобетонное покрытие,</w:t>
            </w:r>
          </w:p>
          <w:p w14:paraId="2E54A454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площадь – </w:t>
            </w:r>
          </w:p>
          <w:p w14:paraId="0030E784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200,0 кв. м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F2E518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EFA5FB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286 281,61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636D63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40C48A3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 о приемке выполненных работ  </w:t>
            </w:r>
          </w:p>
          <w:p w14:paraId="4EF74D7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 от 20.09.2019 г.-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0631D1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55F5C1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65D81D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3927E99B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03F151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2.23.33.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F18613A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Парковка для служебного автотранспорта </w:t>
            </w:r>
          </w:p>
          <w:p w14:paraId="7556DA6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(ст-ца Скобелевская,</w:t>
            </w:r>
          </w:p>
          <w:p w14:paraId="2006076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ул. Октябрьская, 57)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255B2E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Асфальтобетонное покрытие,</w:t>
            </w:r>
          </w:p>
          <w:p w14:paraId="4CBC6D1B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площадь – 75,0 кв. м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3B278F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0D701C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145 337,19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36D1BA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3BCB552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 о приемке выполненных работ  </w:t>
            </w:r>
          </w:p>
          <w:p w14:paraId="028F621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 от 20.09.2019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1B39FF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30BBD3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467B21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53707BA4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B39C39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2.23.34.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2104681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Площадка для разворота пожарной </w:t>
            </w:r>
            <w:r w:rsidRPr="00713213">
              <w:rPr>
                <w:sz w:val="20"/>
                <w:szCs w:val="20"/>
              </w:rPr>
              <w:lastRenderedPageBreak/>
              <w:t>техники</w:t>
            </w:r>
          </w:p>
          <w:p w14:paraId="456D788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(ст-ца Скобелевская,</w:t>
            </w:r>
          </w:p>
          <w:p w14:paraId="13B5158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ул. Октябрьская, 57)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507C80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>Асфальтобетонное покрытие,</w:t>
            </w:r>
          </w:p>
          <w:p w14:paraId="3691117A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 xml:space="preserve">площадь – </w:t>
            </w:r>
          </w:p>
          <w:p w14:paraId="76584EDB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311,8 кв. м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4D62A1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Скобелевское сельское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71951A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>436 021,07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15E4E5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59EFE47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 о приемке </w:t>
            </w:r>
            <w:r w:rsidRPr="00713213">
              <w:rPr>
                <w:sz w:val="20"/>
                <w:szCs w:val="20"/>
              </w:rPr>
              <w:lastRenderedPageBreak/>
              <w:t xml:space="preserve">выполненных работ  </w:t>
            </w:r>
          </w:p>
          <w:p w14:paraId="631CEEB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 от 20.09.2019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7FFC15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9AA24E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F560E5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1271C813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D44153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2.23.35.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7EF12F5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Подъездная дорожка к пандусу</w:t>
            </w:r>
          </w:p>
          <w:p w14:paraId="09B7266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(ст-ца Скобелевская,</w:t>
            </w:r>
          </w:p>
          <w:p w14:paraId="52484E3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ул. Октябрьская, 57)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AEDCBA1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Бетонное покрытие, площадь – 33,2 кв. м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FA9C10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E5FAFD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54 502,16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7EAAE9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0137BF2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 о приемке выполненных работ  </w:t>
            </w:r>
          </w:p>
          <w:p w14:paraId="52AC0F5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 от 20.09.2019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DD6030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63E26B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95FFCC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64BAEEC0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215299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2.23.36.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0E95188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Тротуар</w:t>
            </w:r>
          </w:p>
          <w:p w14:paraId="41E9B9C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(ст-ца Скобелевская,</w:t>
            </w:r>
          </w:p>
          <w:p w14:paraId="3E88EC5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ул. Октябрьская, 57)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5E0D3A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Брусчатка, </w:t>
            </w:r>
          </w:p>
          <w:p w14:paraId="3D23762B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площадь – </w:t>
            </w:r>
          </w:p>
          <w:p w14:paraId="14792FAF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477,0 кв. м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826FAC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A708D7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799 367,51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AEF3BB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36D375A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 о приемке выполненных работ  </w:t>
            </w:r>
          </w:p>
          <w:p w14:paraId="6955B07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 от 20.09.2019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760419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2C10EB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35DE8D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4EF5CAE1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26629B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2.23.37.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45C50B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Тротуар по ул. Дружбы (от ул. Мира до </w:t>
            </w:r>
          </w:p>
          <w:p w14:paraId="7492401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ул. Октябрьской)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9B1C5F7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Протяженность – 500 м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404684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821339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1,0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CC468B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65F1236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 инвентаризации </w:t>
            </w:r>
          </w:p>
          <w:p w14:paraId="6EE8A6E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от 20.11.2020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E57960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12367A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64D4FA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7134A899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674F45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2.23.38.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FCE052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Тротуар по </w:t>
            </w:r>
          </w:p>
          <w:p w14:paraId="6DA832F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ул. Новой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8B8BF84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Протяженность – 530 м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298205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11E81D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1,0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A67670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2BE8364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 инвентаризации </w:t>
            </w:r>
          </w:p>
          <w:p w14:paraId="06765D1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от 20.11.2020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5DE106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327F91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F8CA22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60582C22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C34E2E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2.23.39.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3F1925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Тротуар по </w:t>
            </w:r>
          </w:p>
          <w:p w14:paraId="4588901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ул. Октябрьской </w:t>
            </w:r>
          </w:p>
          <w:p w14:paraId="230D875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(от х. Борисов до </w:t>
            </w:r>
          </w:p>
          <w:p w14:paraId="590D260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пер. Молодежного </w:t>
            </w:r>
          </w:p>
          <w:p w14:paraId="6878170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ст-цы Скобелевской)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21874DB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Протяженность – 2000 м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F47E56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43967B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1,0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94C4DD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4F52143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 инвентаризации </w:t>
            </w:r>
          </w:p>
          <w:p w14:paraId="1ADE017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от 20.11.2020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1EAB4E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42BD69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0D5422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7971FEF3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1A1FD4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2.23.40.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E7D657B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Тротуар по </w:t>
            </w:r>
          </w:p>
          <w:p w14:paraId="1BAAE25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ул. Школьной  </w:t>
            </w:r>
          </w:p>
          <w:p w14:paraId="05BB235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(от ул. Мира до </w:t>
            </w:r>
          </w:p>
          <w:p w14:paraId="774694D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ул. Октябрьской)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9C9FC8F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Протяженность – 406 м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4EAFA2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58B7BD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1,0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31AC07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0457965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 инвентаризации </w:t>
            </w:r>
          </w:p>
          <w:p w14:paraId="2F30398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от 20.11.2020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81C2F1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C48260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6E8BB9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54AEFC82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54EA1B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2.23.41.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49EE9F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Тротуар </w:t>
            </w:r>
          </w:p>
          <w:p w14:paraId="6F832FB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по ул. Южной (от дома № 1 до ул. Школьной)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6CAE1D7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Протяженность – 485 м, </w:t>
            </w:r>
          </w:p>
          <w:p w14:paraId="0046C4E9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35FCBCEB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110851070001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BE8458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8C0698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1,0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89DCBF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Собственность, </w:t>
            </w:r>
          </w:p>
          <w:p w14:paraId="08A7A89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 инвентаризации </w:t>
            </w:r>
          </w:p>
          <w:p w14:paraId="22FB701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от 04.09.2023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308D86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562FFC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1FA26C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2BE67F18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819DAF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2.23.42.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2F3455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Тротуар (пешеходная дорожка) по </w:t>
            </w:r>
          </w:p>
          <w:p w14:paraId="79B74F1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ул. Школьной от ул. Октябрьской </w:t>
            </w:r>
          </w:p>
          <w:p w14:paraId="0861888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до пер. Спортивного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0BEBFC4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Протяженность – 144 м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0CF823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3C2704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99 579,00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55A7C3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Собственность, </w:t>
            </w:r>
          </w:p>
          <w:p w14:paraId="4B5CC9D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 о приемке выполненных работ </w:t>
            </w:r>
          </w:p>
          <w:p w14:paraId="41B8E26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 от 21.08.2017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CD1547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5A2400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C7F54D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274BB82C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4A67E0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2.23.43.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23DC93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Карусель</w:t>
            </w:r>
          </w:p>
          <w:p w14:paraId="575DAB7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ст-ца Скобелевская,</w:t>
            </w:r>
          </w:p>
          <w:p w14:paraId="3F887FBA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ул. Школьная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298C794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A2D5DC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97322B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28 500,00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107794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</w:t>
            </w:r>
          </w:p>
          <w:p w14:paraId="16C49ED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решение 60 сессии 2 созыва Совета</w:t>
            </w:r>
          </w:p>
          <w:p w14:paraId="100E763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Скобелевского</w:t>
            </w:r>
          </w:p>
          <w:p w14:paraId="15DA3F1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сельского поселения</w:t>
            </w:r>
          </w:p>
          <w:p w14:paraId="70B21C8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2 от 26.09.2013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BFDECE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775570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B98283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424879A5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EE542E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2.23.44.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C458139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Игровой комплекс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17B3C99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FD0B21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44C130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114 555,00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58235F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</w:t>
            </w:r>
          </w:p>
          <w:p w14:paraId="3F5C9FA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решение 60 сессии 2 созыва Совета</w:t>
            </w:r>
          </w:p>
          <w:p w14:paraId="5F6533C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Скобелевского</w:t>
            </w:r>
          </w:p>
          <w:p w14:paraId="4880A4B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сельского поселения</w:t>
            </w:r>
          </w:p>
          <w:p w14:paraId="0A3C2CF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2 от 26.09.2013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195DED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D91BEA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B4C1ED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27A08FF6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16F90B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2.23.45.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00FE49E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Качалка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CC27250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AA85D0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8049F1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22 000,00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4582A3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</w:t>
            </w:r>
          </w:p>
          <w:p w14:paraId="4559742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решение 60 сессии 2 созыва Совета</w:t>
            </w:r>
          </w:p>
          <w:p w14:paraId="13C9B7A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Скобелевского</w:t>
            </w:r>
          </w:p>
          <w:p w14:paraId="3C97B0C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сельского поселения</w:t>
            </w:r>
          </w:p>
          <w:p w14:paraId="226588B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2 от 26.09.2013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C3B178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2021BE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5F4B3B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3939F8FF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5BFA79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2.23.46.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48CE97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Уличный тренажер «Бабочка»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CE4D751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1224FF8B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110136060024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06C250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FD64E5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24 780,00 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B88720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5C8ADA7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акт приемки № 45</w:t>
            </w:r>
          </w:p>
          <w:p w14:paraId="55EB1CD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 от 24.07.2019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7BDF3E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D433E5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7BC2DE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12D7F224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0120EB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2.23.47.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FCACE7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Уличный тренажер «Бабочка» (2)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2601C47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2C299DDF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110136060035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39A31D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Скобелевское сельское поселение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D76663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 xml:space="preserve">35 400,00 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23CEBE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1633E50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акт приемки № 45</w:t>
            </w:r>
          </w:p>
          <w:p w14:paraId="5FE5EFA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 от 24.07.2019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32860D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F1708C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1B8350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2DC14550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1710E5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2.23.48.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93F35F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Уличный тренажер </w:t>
            </w:r>
          </w:p>
          <w:p w14:paraId="3905CD8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«Жим от груди – маятник»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EA9701B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353E9606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110136060039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D0E325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4ADABA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35 000,00 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59F68D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7F867A1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акт приемки № 45</w:t>
            </w:r>
          </w:p>
          <w:p w14:paraId="6505B63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 от 24.07.2019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72C464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891EE8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177D8B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4700FF06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A8CD25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2.23.49.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76D7FD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Уличный тренажер «Шагомер» (2)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ECE0BBB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41A500B7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110136060038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219490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F1304C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24 900,00 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7AC317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13F2B23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акт приемки № 45</w:t>
            </w:r>
          </w:p>
          <w:p w14:paraId="60ACD2B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 от 24.07.2019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11C4FF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6343A8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CB7172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5256C16A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C4475C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2.23.50.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966282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Уличный тренажер двойной </w:t>
            </w:r>
          </w:p>
          <w:p w14:paraId="1F1F657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«Жим – подтягивание»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2846564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7C327B07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110136060031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7A6A33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ED16A5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26 810,00 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2E9B69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2B0EAC0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акт приемки № 45</w:t>
            </w:r>
          </w:p>
          <w:p w14:paraId="6CEA54F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 от 24.07.2019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4CA926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A601B7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40A832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70134BDF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546F3B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2.23.51.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E00CF7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Уличный тренажер двойной </w:t>
            </w:r>
          </w:p>
          <w:p w14:paraId="3024824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«Жим от груди – маятник»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3A649CB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1D69911E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110136060030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5F0F15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768188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33 950,00 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F81152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061588E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акт приемки № 45</w:t>
            </w:r>
          </w:p>
          <w:p w14:paraId="0331086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 от 24.07.2019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B1C9AD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36CAC6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B1FDAA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4417B40E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F528DB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2.23.52.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D1482E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Уличный тренажер силовой </w:t>
            </w:r>
          </w:p>
          <w:p w14:paraId="66ED7E7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«Жим горизонтальный»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019E384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3C3A0696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110136060033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91B74D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D5E5FD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47 530,00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88F2E4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67EFCAC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акт приемки № 45</w:t>
            </w:r>
          </w:p>
          <w:p w14:paraId="75427AA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 от 24.07.2019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268FE8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0F9B6E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6EA42F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13DF066A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C634B0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2.23.53.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841885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Уличный тренажер силовой «Жим»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5180157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74F845FC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110136060032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3A1DD8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3BBEC4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47 530,00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B64BCE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62AFEAF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акт приемки № 45</w:t>
            </w:r>
          </w:p>
          <w:p w14:paraId="11D517A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 от 24.07.2019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6F98EC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EE64C3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406CC7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37A643C7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E05DCC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2.23.54.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1F3E16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Уличный тренажер силовой «Трицепс»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41B639E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19C98296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110136060034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2A3745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3B2B16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34 125,00 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94D868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5E2FB4E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акт приемки № 45</w:t>
            </w:r>
          </w:p>
          <w:p w14:paraId="673BC80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 от 24.07.2019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B76752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A7988F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387B13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0441DDF2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082F72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2.23.55.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B5015B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Качалка-балансир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A5DEE11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5082C649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110136060042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3FDBCA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Скобелевское сельское поселение Гулькевичского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83A4BB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>25 1600,00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F77CCE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61FB911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 приемки № 10 </w:t>
            </w:r>
          </w:p>
          <w:p w14:paraId="0AFA89A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от 20.07.2021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87FCB7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9AE9C5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AB0308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1A8680F2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DEC43E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2.23.56.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BF627E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Уличный тренажер «Бабочка»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D666053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6B8A36F4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110136060043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06B109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6679A7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45 000,00 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F9D908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7ABDBDC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 приемки № 10 </w:t>
            </w:r>
          </w:p>
          <w:p w14:paraId="5C26E42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от 20.07.2021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B0C342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E391FD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087885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463229E6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50D89D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2.23.57.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36D292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Уличный тренажер «Гиперэкстензия»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DD1DF7D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2777C270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110136060047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86AF84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AC2F74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25 950,00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4966AC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398BA02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 приемки № 10 </w:t>
            </w:r>
          </w:p>
          <w:p w14:paraId="3C8C9B3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от 20.07.2021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92A6D2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BAA86D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805163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68625EC6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D7E484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2.23.58.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0A8937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Уличный тренажер «Хипс»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E2DAF0C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59A11408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110136060046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38A6B5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044F32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26 000,00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030CD0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5B363F5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 приемки № 10 </w:t>
            </w:r>
          </w:p>
          <w:p w14:paraId="4B27BBA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от 20.07.2021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E55C19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AF191B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07089C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68E40787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0DAB6B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2.23.59.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1A0235C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Уличный тренажер «Шагомер»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7793F95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01893C0F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110136060044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8D1ACF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EE47AC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40 990,00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E4833B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42F429D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 приемки № 10 </w:t>
            </w:r>
          </w:p>
          <w:p w14:paraId="2BF56EA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от 20.07.2021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1A2BED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B7FB3C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D203D7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42C28057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F01B07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2.23.60.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EDAB63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Уличный тренажер «Шейкер»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78C5928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1E4527D4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110136060045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E15B0C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12AB38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36 900,00 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E37277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04F150F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 приемки № 10 </w:t>
            </w:r>
          </w:p>
          <w:p w14:paraId="38BB6E5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от 20.07.2021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984E74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AAA842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A9CF72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37E5EE96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AC2560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2.23.61.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C6B553C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Остановочный </w:t>
            </w:r>
          </w:p>
          <w:p w14:paraId="4CB1C0F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комплекс-1</w:t>
            </w:r>
          </w:p>
          <w:p w14:paraId="5A44288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(ст. Скобелевская, ул. Октябрьская, 1 корп. А.)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3D3C5B9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6E54F54A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110133010013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C5302B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79C9AA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30 000,00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DE6910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51576E0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договор купли-продажи от 22.08.2012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224AEE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4569BC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9A2DC3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020927B8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AFEBF7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2.23.62.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A04234D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Остановочный </w:t>
            </w:r>
          </w:p>
          <w:p w14:paraId="3BCB307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комплекс-2</w:t>
            </w:r>
          </w:p>
          <w:p w14:paraId="7D0F29D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(х. Борисов, ул. Заречная)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9C5B496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40ADCC6A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110133010014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687C3E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172E35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30 000,00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F87339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70D375F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договор купли-продажи от 22.08.2012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B621E1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E2A7E2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F357CF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7D9008FA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445729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2.23.63.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74A0643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Остановочный павильон </w:t>
            </w:r>
          </w:p>
          <w:p w14:paraId="1DDF2F6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закрытого типа</w:t>
            </w:r>
          </w:p>
          <w:p w14:paraId="162A4DF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(х. Журавлев, </w:t>
            </w:r>
          </w:p>
          <w:p w14:paraId="6FFD1A59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ул. Красная)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BE8B593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98AC25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B4D3ED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33 333,00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D70BEC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7952ED9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 передачи муниципального имущества </w:t>
            </w:r>
          </w:p>
          <w:p w14:paraId="7D71C73E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от 10.11.2006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0F58C7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719625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3DF035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31B77BD8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9B5600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2.23.64.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E30992B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Остановочный павильон</w:t>
            </w:r>
          </w:p>
          <w:p w14:paraId="0970F72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закрытого типа</w:t>
            </w:r>
          </w:p>
          <w:p w14:paraId="4DC6D95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(х. Журавлев, </w:t>
            </w:r>
          </w:p>
          <w:p w14:paraId="608D3C6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ул. Красная)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552BB58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1E9F1D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6EF9AE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33 333,00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11642A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6E078CA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 передачи муниципального имущества </w:t>
            </w:r>
          </w:p>
          <w:p w14:paraId="32ABE54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от 10.11.2006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78752A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D796D5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664525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6AC394CE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716D5B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2.23.65.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21111C3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Бюст</w:t>
            </w:r>
          </w:p>
          <w:p w14:paraId="13E34899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«Скобелев М.Д»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164D8A5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Бетон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4D7FB3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CCD85E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100 000,00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3970B1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549079B2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акт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599786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BADFAD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C7CCCA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22AB1EFD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C308BE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2.23.66.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D735045" w14:textId="77777777" w:rsidR="00705B8A" w:rsidRPr="00713213" w:rsidRDefault="00705B8A" w:rsidP="003E7C4C">
            <w:pPr>
              <w:ind w:right="33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Тумба под бюст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BDB2195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Бетон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0A44C0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A04E4B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25 000,00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8C7CB6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63D1FBD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акт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9B82CE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99F1E5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85BBE9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570CB5D8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9D0A6F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2.23.67.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4A2A13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Парковка «Администрация»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E0F46AC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Площадь – </w:t>
            </w:r>
          </w:p>
          <w:p w14:paraId="4B16F4D9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119 кв. м.,</w:t>
            </w:r>
          </w:p>
          <w:p w14:paraId="4ABC03CB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29EA7038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110112100014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1DFD64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32C5C0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83 324,27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7D24FA7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</w:t>
            </w:r>
          </w:p>
          <w:p w14:paraId="5A46A9D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акт выполненных работ № 1</w:t>
            </w:r>
          </w:p>
          <w:p w14:paraId="63EE4D6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от 05.07.2019   г. 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81D7B3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E0D737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5130DF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03380FA0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DA900E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2.23.68.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793704E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Эстакада</w:t>
            </w:r>
          </w:p>
          <w:p w14:paraId="6E4865DB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 металлическая с бетонными</w:t>
            </w:r>
          </w:p>
          <w:p w14:paraId="6A7876C5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 ступенями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A715948" w14:textId="77777777" w:rsidR="00705B8A" w:rsidRPr="00713213" w:rsidRDefault="00705B8A" w:rsidP="003E7C4C">
            <w:pPr>
              <w:jc w:val="center"/>
              <w:outlineLvl w:val="4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597AE058" w14:textId="77777777" w:rsidR="00705B8A" w:rsidRPr="00713213" w:rsidRDefault="00705B8A" w:rsidP="003E7C4C">
            <w:pPr>
              <w:jc w:val="center"/>
              <w:outlineLvl w:val="4"/>
              <w:rPr>
                <w:sz w:val="16"/>
                <w:szCs w:val="16"/>
              </w:rPr>
            </w:pPr>
            <w:r w:rsidRPr="00713213">
              <w:rPr>
                <w:sz w:val="20"/>
                <w:szCs w:val="20"/>
              </w:rPr>
              <w:t>№ 110133100027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9FD6AD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9F93A0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26 890,00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9353DE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Собственность, договор купли-продажи от 30.12.2014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A93677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3F5C0D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5F4965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6350F44D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8BC315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2.23.69.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6BC88C9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Система автоматической пожарной сигнализации и оповещения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9D82C6A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52C841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7D57A2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1,0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3BBB1F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</w:t>
            </w:r>
          </w:p>
          <w:p w14:paraId="42A7000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договор подряда на установку пожарной сигнализации и системы оповещения и управления эвакуацией при пожаре 14.12.2011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BB83E2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635D19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9B72D4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1493B7DB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3B9235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2.23.70.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08C78C5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Комплексный генеральный план</w:t>
            </w:r>
          </w:p>
          <w:p w14:paraId="08020D10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 Скобелевского сельского поселения Гулькевичского района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1BBDD14" w14:textId="77777777" w:rsidR="00705B8A" w:rsidRPr="00713213" w:rsidRDefault="00705B8A" w:rsidP="003E7C4C">
            <w:pPr>
              <w:jc w:val="center"/>
              <w:outlineLvl w:val="2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F1D1FE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B5EDB3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1 287 170,00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10D443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</w:t>
            </w:r>
          </w:p>
          <w:p w14:paraId="04FFE84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решение 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87D9E0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624C7B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C0E886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00B91615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200F74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2.23.71.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A1ADA12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Кресло руководителя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32CD3BB" w14:textId="77777777" w:rsidR="00705B8A" w:rsidRPr="00713213" w:rsidRDefault="00705B8A" w:rsidP="003E7C4C">
            <w:pPr>
              <w:jc w:val="center"/>
              <w:outlineLvl w:val="2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Инвентарный № 110136060050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9C3B32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3BBDF1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21 600,00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96B4B7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Собственность, </w:t>
            </w:r>
          </w:p>
          <w:p w14:paraId="043B6F6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 приемки № 6 </w:t>
            </w:r>
          </w:p>
          <w:p w14:paraId="772D5AF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от 23.12.2023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208B24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2ACB00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5E8D82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29632C55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790C2D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2.23.72.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790DB66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Ноутбук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B3DBD0F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  <w:lang w:val="en-US"/>
              </w:rPr>
              <w:t>Aser Aspire</w:t>
            </w:r>
            <w:r w:rsidRPr="00713213">
              <w:rPr>
                <w:sz w:val="20"/>
                <w:szCs w:val="20"/>
              </w:rPr>
              <w:t xml:space="preserve">, инвентарный </w:t>
            </w:r>
          </w:p>
          <w:p w14:paraId="4A8ABC98" w14:textId="77777777" w:rsidR="00705B8A" w:rsidRPr="00713213" w:rsidRDefault="00705B8A" w:rsidP="003E7C4C">
            <w:pPr>
              <w:jc w:val="center"/>
              <w:outlineLvl w:val="2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№ 110134040012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771EC6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8864B48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37 419,00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30307A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</w:t>
            </w:r>
          </w:p>
          <w:p w14:paraId="3648C31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договор купли-продажи от </w:t>
            </w:r>
            <w:r w:rsidRPr="00713213">
              <w:rPr>
                <w:sz w:val="20"/>
                <w:szCs w:val="20"/>
              </w:rPr>
              <w:t>24.12.2009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0704EA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F8515B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F9F9D5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120FB7A9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CA86EC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2.23.73.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4ADAC98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Ноутбук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5C30BD3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  <w:lang w:val="en-US"/>
              </w:rPr>
              <w:t>Packard</w:t>
            </w:r>
            <w:r w:rsidRPr="00713213">
              <w:rPr>
                <w:sz w:val="20"/>
                <w:szCs w:val="20"/>
              </w:rPr>
              <w:t xml:space="preserve"> </w:t>
            </w:r>
            <w:r w:rsidRPr="00713213">
              <w:rPr>
                <w:sz w:val="20"/>
                <w:szCs w:val="20"/>
                <w:lang w:val="en-US"/>
              </w:rPr>
              <w:t>Bell</w:t>
            </w:r>
            <w:r w:rsidRPr="00713213">
              <w:rPr>
                <w:sz w:val="20"/>
                <w:szCs w:val="20"/>
              </w:rPr>
              <w:t>15.6</w:t>
            </w:r>
            <w:r w:rsidRPr="00713213">
              <w:rPr>
                <w:sz w:val="20"/>
                <w:szCs w:val="20"/>
                <w:lang w:val="en-US"/>
              </w:rPr>
              <w:t>AMDA8</w:t>
            </w:r>
            <w:r w:rsidRPr="00713213">
              <w:rPr>
                <w:sz w:val="20"/>
                <w:szCs w:val="20"/>
              </w:rPr>
              <w:t xml:space="preserve">, инвентарный </w:t>
            </w:r>
          </w:p>
          <w:p w14:paraId="36A977DE" w14:textId="77777777" w:rsidR="00705B8A" w:rsidRPr="00713213" w:rsidRDefault="00705B8A" w:rsidP="003E7C4C">
            <w:pPr>
              <w:jc w:val="center"/>
              <w:outlineLvl w:val="2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№ 110134010013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E684DC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27D764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  <w:lang w:val="en-US"/>
              </w:rPr>
              <w:t>20 787</w:t>
            </w:r>
            <w:r w:rsidRPr="00713213">
              <w:rPr>
                <w:sz w:val="20"/>
                <w:szCs w:val="20"/>
              </w:rPr>
              <w:t>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22E921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</w:t>
            </w:r>
          </w:p>
          <w:p w14:paraId="0FA6C36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договор купли-продажи от </w:t>
            </w:r>
            <w:r w:rsidRPr="00713213">
              <w:rPr>
                <w:sz w:val="20"/>
                <w:szCs w:val="20"/>
              </w:rPr>
              <w:t>11.06.2013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BA36B3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753D45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6053D5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25584474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0057B9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2.23.74.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D62A48B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Компьютер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C4F6925" w14:textId="77777777" w:rsidR="00705B8A" w:rsidRPr="00713213" w:rsidRDefault="00705B8A" w:rsidP="003E7C4C">
            <w:pPr>
              <w:jc w:val="center"/>
              <w:outlineLvl w:val="2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Инвентарный </w:t>
            </w:r>
          </w:p>
          <w:p w14:paraId="0D81B9CA" w14:textId="77777777" w:rsidR="00705B8A" w:rsidRPr="00713213" w:rsidRDefault="00705B8A" w:rsidP="003E7C4C">
            <w:pPr>
              <w:jc w:val="center"/>
              <w:outlineLvl w:val="2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№ 110134020009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4C12BE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1BE65F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23 901,0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05A397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</w:t>
            </w:r>
          </w:p>
          <w:p w14:paraId="605ADBA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договор купли-продажи от </w:t>
            </w:r>
            <w:r w:rsidRPr="00713213">
              <w:rPr>
                <w:sz w:val="20"/>
                <w:szCs w:val="20"/>
              </w:rPr>
              <w:t>01.02.2007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8A863B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F062E1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B23BEB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307AFDE3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646E53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2.23.75.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8D3547B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Ноутбук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E5CB7B1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  <w:lang w:val="en-US"/>
              </w:rPr>
            </w:pPr>
            <w:r w:rsidRPr="00713213">
              <w:rPr>
                <w:sz w:val="20"/>
                <w:szCs w:val="20"/>
                <w:lang w:val="en-US"/>
              </w:rPr>
              <w:t>Asus X751SJ-TY017T PenN3700/4Gb/</w:t>
            </w:r>
          </w:p>
          <w:p w14:paraId="55FFE64E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  <w:lang w:val="en-US"/>
              </w:rPr>
            </w:pPr>
            <w:r w:rsidRPr="00713213">
              <w:rPr>
                <w:sz w:val="20"/>
                <w:szCs w:val="20"/>
                <w:lang w:val="en-US"/>
              </w:rPr>
              <w:t>500Gb/DVDRW</w:t>
            </w:r>
          </w:p>
          <w:p w14:paraId="5533127B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  <w:lang w:val="en-US"/>
              </w:rPr>
              <w:t>/920M1GB/</w:t>
            </w:r>
            <w:r w:rsidRPr="00713213">
              <w:rPr>
                <w:sz w:val="20"/>
                <w:szCs w:val="20"/>
              </w:rPr>
              <w:t xml:space="preserve">, инвентарный </w:t>
            </w:r>
          </w:p>
          <w:p w14:paraId="2358D1DA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110134010034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177518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97F0D1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33 000,00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A25366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</w:t>
            </w:r>
          </w:p>
          <w:p w14:paraId="20A485D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договор купли-продажи от </w:t>
            </w:r>
            <w:r w:rsidRPr="00713213">
              <w:rPr>
                <w:sz w:val="20"/>
                <w:szCs w:val="20"/>
              </w:rPr>
              <w:t>03.02.2017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2AFC8C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CB61FD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1F0084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43263F4C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96AC2B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2.23.76.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FBD74E6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Ноутбук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23A63DC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  <w:lang w:val="en-US"/>
              </w:rPr>
              <w:t>Acer</w:t>
            </w:r>
            <w:r w:rsidRPr="00713213">
              <w:rPr>
                <w:sz w:val="20"/>
                <w:szCs w:val="20"/>
              </w:rPr>
              <w:t xml:space="preserve"> процессор </w:t>
            </w:r>
            <w:r w:rsidRPr="00713213">
              <w:rPr>
                <w:sz w:val="20"/>
                <w:szCs w:val="20"/>
                <w:lang w:val="en-US"/>
              </w:rPr>
              <w:t>Core</w:t>
            </w:r>
            <w:r w:rsidRPr="00713213">
              <w:rPr>
                <w:sz w:val="20"/>
                <w:szCs w:val="20"/>
              </w:rPr>
              <w:t xml:space="preserve"> 13, ОС </w:t>
            </w:r>
            <w:r w:rsidRPr="00713213">
              <w:rPr>
                <w:sz w:val="20"/>
                <w:szCs w:val="20"/>
                <w:lang w:val="en-US"/>
              </w:rPr>
              <w:t>Windows</w:t>
            </w:r>
            <w:r w:rsidRPr="00713213">
              <w:rPr>
                <w:sz w:val="20"/>
                <w:szCs w:val="20"/>
              </w:rPr>
              <w:t xml:space="preserve"> 10 </w:t>
            </w:r>
            <w:r w:rsidRPr="00713213">
              <w:rPr>
                <w:sz w:val="20"/>
                <w:szCs w:val="20"/>
                <w:lang w:val="en-US"/>
              </w:rPr>
              <w:t>Pro</w:t>
            </w:r>
            <w:r w:rsidRPr="00713213">
              <w:rPr>
                <w:sz w:val="20"/>
                <w:szCs w:val="20"/>
              </w:rPr>
              <w:t xml:space="preserve">, диагональ экрана 15,6, память 512 ГБ, </w:t>
            </w:r>
          </w:p>
          <w:p w14:paraId="4515D3A0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71647FC2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110134210079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7861F2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F64ECF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36 000,00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DE3672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 т</w:t>
            </w:r>
            <w:r w:rsidRPr="00713213">
              <w:rPr>
                <w:sz w:val="20"/>
                <w:szCs w:val="20"/>
              </w:rPr>
              <w:t xml:space="preserve">оварная накладная </w:t>
            </w:r>
          </w:p>
          <w:p w14:paraId="27F8BEC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АЮ-32581 </w:t>
            </w:r>
          </w:p>
          <w:p w14:paraId="0CBA8A1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от 19.09.2022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B5072F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8583D9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C3E754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71AE9931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D570EE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2.23.77.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FE40BB5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Многофунк-циональное устройство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AA223C0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Epson L3250, инвентарный </w:t>
            </w:r>
          </w:p>
          <w:p w14:paraId="69426679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  <w:lang w:val="en-US"/>
              </w:rPr>
            </w:pPr>
            <w:r w:rsidRPr="00713213">
              <w:rPr>
                <w:sz w:val="20"/>
                <w:szCs w:val="20"/>
              </w:rPr>
              <w:t>№ 110134034013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362151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4D0B54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39 000,00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5C64F8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Собственность,</w:t>
            </w:r>
          </w:p>
          <w:p w14:paraId="03E61B3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товарная накладная АЮ-16849 </w:t>
            </w:r>
          </w:p>
          <w:p w14:paraId="2DAE6AF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от 20.12.2023 г.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74A4DB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895147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A3FEE8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2E131F08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237D91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2.23.78.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38F7383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Комплект световых </w:t>
            </w:r>
            <w:r w:rsidRPr="00713213">
              <w:rPr>
                <w:sz w:val="20"/>
                <w:szCs w:val="20"/>
              </w:rPr>
              <w:lastRenderedPageBreak/>
              <w:t>приборов с пультом управления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14F389C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 xml:space="preserve">Инвентарный </w:t>
            </w:r>
          </w:p>
          <w:p w14:paraId="073BB894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>№ 110134210048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924BBA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МКУК ЦКД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13F4D0F" w14:textId="77777777" w:rsidR="00705B8A" w:rsidRPr="00713213" w:rsidRDefault="00705B8A" w:rsidP="003E7C4C">
            <w:pPr>
              <w:ind w:left="-108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>98 341,0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47C010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Оперативное </w:t>
            </w:r>
            <w:r w:rsidRPr="00713213">
              <w:rPr>
                <w:sz w:val="20"/>
                <w:szCs w:val="20"/>
              </w:rPr>
              <w:lastRenderedPageBreak/>
              <w:t>управление,</w:t>
            </w:r>
          </w:p>
          <w:p w14:paraId="0441504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постановление от 30.01.2019 г. № 9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8B2681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F51586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EB9843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7B1CDD49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E9A4DF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2.23.79.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0AD2729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Комплект световых приборов для дискозала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DC43F77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2CC37D8A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110134210039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2B3F1A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C4A30F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92 430,00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5454E6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Оперативное управление,</w:t>
            </w:r>
          </w:p>
          <w:p w14:paraId="3EDD4A4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постановление от 30.01.2019 г. № 9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A77CB4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0BF41A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447A1F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</w:p>
        </w:tc>
      </w:tr>
      <w:tr w:rsidR="00705B8A" w:rsidRPr="00713213" w14:paraId="5B44A90E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D623D0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2.23.80.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CCBBA43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Микшер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EB58731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Behringer QX2222USB 16 каналов, 3-х полос. эквалайзер, DSP KLARK TEKNIK, инвентарный </w:t>
            </w:r>
          </w:p>
          <w:p w14:paraId="65101706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110134210042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550322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МКУК ЦКД 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0A19886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27 019,00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265450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Оперативное управление,</w:t>
            </w:r>
          </w:p>
          <w:p w14:paraId="7215795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постановление от 30.01.2019 г. № 9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CDD55C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23166B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C3EAB7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373ADC80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4165A1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2.23.81.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88B4D06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Активная 2-х полосная АС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3168DDC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MS-MAXV12a, 500Вт, НЧ-12", </w:t>
            </w:r>
          </w:p>
          <w:p w14:paraId="034D10FC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ВЧ-1,4", 415х 629х385мм,</w:t>
            </w:r>
          </w:p>
          <w:p w14:paraId="3E9141C7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17 кг (1), инвентарный </w:t>
            </w:r>
          </w:p>
          <w:p w14:paraId="65954BE8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№ 110134210045 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B8DE13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МКУК ЦКД 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D06D8D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20 985,00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AB8CD3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Оперативное управление,</w:t>
            </w:r>
          </w:p>
          <w:p w14:paraId="6EA5005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постановление от 30.01.2019 г. № 9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B0B934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61ECEB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6ECD88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428AF8AC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829FC3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2.23.82.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DBD51B3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Активная 2-х полосная АС 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2F40EB4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MS-MAXV12a, 500Вт, НЧ-12", </w:t>
            </w:r>
          </w:p>
          <w:p w14:paraId="77E4DE96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ВЧ-1,4",415 х629х385мм,</w:t>
            </w:r>
          </w:p>
          <w:p w14:paraId="223C2079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17 кг (2),</w:t>
            </w:r>
          </w:p>
          <w:p w14:paraId="77B67EB9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2F2864F6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№ 110134210046 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BB5FE9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МКУК ЦКД 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FF5D7A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20 985,00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55EFCD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Оперативное управление,</w:t>
            </w:r>
          </w:p>
          <w:p w14:paraId="4817399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постановление от 30.01.2019 г. № 9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E0871F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50958C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2A0167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7756D3EA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872BAB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2.23.83.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47215B0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Проектор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7B6C98A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Panasonic PT-VZ580E технология 3xLCD Разрешение: WUXGA (1920*1200),</w:t>
            </w:r>
          </w:p>
          <w:p w14:paraId="3A5EB3B6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5E211B44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110134210051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71FEAD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МКУК ЦКД 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E817D4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99 500,00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8B086C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Оперативное управление,</w:t>
            </w:r>
          </w:p>
          <w:p w14:paraId="172E722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постановление от 30.01.2019 г. № 9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BDE2C6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55ACE1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7A09A9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3008D9CA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90CA20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2.23.84.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4B0E7A5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Акустическая система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1B37D82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Electro-Voice ELX</w:t>
            </w:r>
          </w:p>
          <w:p w14:paraId="7DE2B286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115P 2- полосная </w:t>
            </w:r>
            <w:r w:rsidRPr="00713213">
              <w:rPr>
                <w:sz w:val="20"/>
                <w:szCs w:val="20"/>
              </w:rPr>
              <w:lastRenderedPageBreak/>
              <w:t>активная 15" (1),</w:t>
            </w:r>
          </w:p>
          <w:p w14:paraId="7CE7B7C3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инвентарный № 110134210050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081A20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МКУК ЦКД Скобелевского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832FAC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>49 900,00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6CBA2A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Оперативное управление,</w:t>
            </w:r>
          </w:p>
          <w:p w14:paraId="4D2A910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lastRenderedPageBreak/>
              <w:t>постановление от 30.01.2019 г. № 9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50B205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6E3D50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D6FAB3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5DA721F1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E97EEA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2.23.85.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5AC49F4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Акустическая система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D9DC6B8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Electro-Voice ELX 115P 2-полосная активная 15" (2),</w:t>
            </w:r>
          </w:p>
          <w:p w14:paraId="68DD59B5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0EC75EEE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110134210049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19192B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МКУК ЦКД 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8B5A663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49 900,00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BBCD0C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Оперативное управление,</w:t>
            </w:r>
          </w:p>
          <w:p w14:paraId="65A2073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постановление от 30.01.2019 г. № 9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3FC515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1C8D6C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0E3C91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000B2FDC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FCE148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2.23.86.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FF69A85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Активный сабвуфер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292B68F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  <w:lang w:val="en-US"/>
              </w:rPr>
            </w:pPr>
            <w:r w:rsidRPr="00713213">
              <w:rPr>
                <w:sz w:val="20"/>
                <w:szCs w:val="20"/>
                <w:lang w:val="en-US"/>
              </w:rPr>
              <w:t>Electro-Voice ELX118P 18", 700</w:t>
            </w:r>
            <w:r w:rsidRPr="00713213">
              <w:rPr>
                <w:sz w:val="20"/>
                <w:szCs w:val="20"/>
              </w:rPr>
              <w:t>Вт</w:t>
            </w:r>
            <w:r w:rsidRPr="00713213">
              <w:rPr>
                <w:sz w:val="20"/>
                <w:szCs w:val="20"/>
                <w:lang w:val="en-US"/>
              </w:rPr>
              <w:t>,</w:t>
            </w:r>
          </w:p>
          <w:p w14:paraId="1172686A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  <w:lang w:val="en-US"/>
              </w:rPr>
            </w:pPr>
            <w:r w:rsidRPr="00713213">
              <w:rPr>
                <w:sz w:val="20"/>
                <w:szCs w:val="20"/>
              </w:rPr>
              <w:t>инвентарный</w:t>
            </w:r>
            <w:r w:rsidRPr="00713213">
              <w:rPr>
                <w:sz w:val="20"/>
                <w:szCs w:val="20"/>
                <w:lang w:val="en-US"/>
              </w:rPr>
              <w:t xml:space="preserve"> </w:t>
            </w:r>
          </w:p>
          <w:p w14:paraId="6D1C6387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  <w:lang w:val="en-US"/>
              </w:rPr>
            </w:pPr>
            <w:r w:rsidRPr="00713213">
              <w:rPr>
                <w:sz w:val="20"/>
                <w:szCs w:val="20"/>
                <w:lang w:val="en-US"/>
              </w:rPr>
              <w:t>№ 110134210040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52314A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МКУК ЦКД 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DDBFFA4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49 890,00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BEB209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Оперативное управление,</w:t>
            </w:r>
          </w:p>
          <w:p w14:paraId="664E8E9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постановление от 30.01.2019 г. № 9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EC1C84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B2CD17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16D7AC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2EA4E7CC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837B40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2.23.87.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C037294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Активный сабвуфер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B4F51AF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  <w:lang w:val="en-US"/>
              </w:rPr>
            </w:pPr>
            <w:r w:rsidRPr="00713213">
              <w:rPr>
                <w:sz w:val="20"/>
                <w:szCs w:val="20"/>
                <w:lang w:val="en-US"/>
              </w:rPr>
              <w:t>Electro-Voice ELX118P 18", 700</w:t>
            </w:r>
            <w:r w:rsidRPr="00713213">
              <w:rPr>
                <w:sz w:val="20"/>
                <w:szCs w:val="20"/>
              </w:rPr>
              <w:t>Вт</w:t>
            </w:r>
            <w:r w:rsidRPr="00713213">
              <w:rPr>
                <w:sz w:val="20"/>
                <w:szCs w:val="20"/>
                <w:lang w:val="en-US"/>
              </w:rPr>
              <w:t>,</w:t>
            </w:r>
          </w:p>
          <w:p w14:paraId="3CFD9013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  <w:lang w:val="en-US"/>
              </w:rPr>
            </w:pPr>
            <w:r w:rsidRPr="00713213">
              <w:rPr>
                <w:sz w:val="20"/>
                <w:szCs w:val="20"/>
              </w:rPr>
              <w:t>инвентарный</w:t>
            </w:r>
            <w:r w:rsidRPr="00713213">
              <w:rPr>
                <w:sz w:val="20"/>
                <w:szCs w:val="20"/>
                <w:lang w:val="en-US"/>
              </w:rPr>
              <w:t xml:space="preserve"> </w:t>
            </w:r>
          </w:p>
          <w:p w14:paraId="668CF926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  <w:lang w:val="en-US"/>
              </w:rPr>
            </w:pPr>
            <w:r w:rsidRPr="00713213">
              <w:rPr>
                <w:sz w:val="20"/>
                <w:szCs w:val="20"/>
                <w:lang w:val="en-US"/>
              </w:rPr>
              <w:t>№ 110134210041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93F154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МКУК ЦКД 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41F080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49 890,00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5849F5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Оперативное управление,</w:t>
            </w:r>
          </w:p>
          <w:p w14:paraId="4BE24E9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постановление от 30.01.2019 г. № 9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3ED92E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C28990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C8392D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09A9C15D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75D3E9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2.23.88.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F3743FB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Комплект мобильного оборудования для озвучивания мероприятий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637CA34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4554F472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110134210047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732A52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МКУК ЦКД 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CF6F76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99 266,00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97D03C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Оперативное управление,</w:t>
            </w:r>
          </w:p>
          <w:p w14:paraId="5C06C45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постановление от 30.01.2019 г. № 9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AA6BEF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9F87AD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C8C9E8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10F5F4A5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06BC1F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2.23.89.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0FDB909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  <w:lang w:val="en-US"/>
              </w:rPr>
            </w:pPr>
            <w:r w:rsidRPr="00713213">
              <w:rPr>
                <w:sz w:val="20"/>
                <w:szCs w:val="20"/>
              </w:rPr>
              <w:t>Ноутбук</w:t>
            </w:r>
            <w:r w:rsidRPr="0071321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0B07BF7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  <w:lang w:val="en-US"/>
              </w:rPr>
            </w:pPr>
            <w:r w:rsidRPr="00713213">
              <w:rPr>
                <w:sz w:val="20"/>
                <w:szCs w:val="20"/>
                <w:lang w:val="en-US"/>
              </w:rPr>
              <w:t>LENOVO IdeaPad 330-15ARR, 15,6" ADM Rezen 3 2200U,</w:t>
            </w:r>
          </w:p>
          <w:p w14:paraId="7D908992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инвентарный № 110134210060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CFA93E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МКУК ЦКД 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4082A0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36 100,00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841421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Оперативное управление,</w:t>
            </w:r>
          </w:p>
          <w:p w14:paraId="2A90FCE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постановление от 30.01.2019 г. № 9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7437C5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3050B1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386444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14A24CC9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6B70EC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2.23.90.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7BF6C11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  <w:lang w:val="en-US"/>
              </w:rPr>
            </w:pPr>
            <w:r w:rsidRPr="00713213">
              <w:rPr>
                <w:sz w:val="20"/>
                <w:szCs w:val="20"/>
              </w:rPr>
              <w:t>Ноутбук</w:t>
            </w:r>
            <w:r w:rsidRPr="0071321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5A1BEB7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  <w:lang w:val="en-US"/>
              </w:rPr>
            </w:pPr>
            <w:r w:rsidRPr="00713213">
              <w:rPr>
                <w:sz w:val="20"/>
                <w:szCs w:val="20"/>
                <w:lang w:val="en-US"/>
              </w:rPr>
              <w:t>LENOVO IdeaPad 330-17IKB, 17,3", Intel Core i5 7200U,</w:t>
            </w:r>
          </w:p>
          <w:p w14:paraId="291E33BF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06B3E1E2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110134210061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DED571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МКУК ЦКД 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53406B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51 882,81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7F1AA9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Оперативное управление,</w:t>
            </w:r>
          </w:p>
          <w:p w14:paraId="1D2B1B9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постановление от 30.01.2019 г. № 9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9CEE99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1E42F5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9F9864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5ED22D63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168647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2.23.91.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CE2A124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  <w:lang w:val="en-US"/>
              </w:rPr>
            </w:pPr>
            <w:r w:rsidRPr="00713213">
              <w:rPr>
                <w:sz w:val="20"/>
                <w:szCs w:val="20"/>
              </w:rPr>
              <w:t>Ноутбук</w:t>
            </w:r>
            <w:r w:rsidRPr="00713213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D4CA43D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  <w:lang w:val="en-US"/>
              </w:rPr>
            </w:pPr>
            <w:r w:rsidRPr="00713213">
              <w:rPr>
                <w:sz w:val="20"/>
                <w:szCs w:val="20"/>
                <w:lang w:val="en-US"/>
              </w:rPr>
              <w:t xml:space="preserve">LENOVO IdeaPad </w:t>
            </w:r>
            <w:r w:rsidRPr="00713213">
              <w:rPr>
                <w:sz w:val="20"/>
                <w:szCs w:val="20"/>
                <w:lang w:val="en-US"/>
              </w:rPr>
              <w:lastRenderedPageBreak/>
              <w:t>330-17IKB, 17,3", Intel Core i5 7200U,</w:t>
            </w:r>
          </w:p>
          <w:p w14:paraId="3045A0E9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7A3AE215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110134210063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0003ED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МКУК ЦКД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47841E1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lastRenderedPageBreak/>
              <w:t>52 000,00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4844B4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Оперативное </w:t>
            </w:r>
            <w:r w:rsidRPr="00713213">
              <w:rPr>
                <w:sz w:val="20"/>
                <w:szCs w:val="20"/>
              </w:rPr>
              <w:lastRenderedPageBreak/>
              <w:t>управление,</w:t>
            </w:r>
          </w:p>
          <w:p w14:paraId="1248A3E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постановление от 30.01.2019 г. № 9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7C4CF4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450A20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46481B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2B6AF9F0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024273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2.23.92.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601A400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Механическое оборудование для сцены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7FD7C3A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629389F2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№ 110134210057 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11FF0B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МКУК ЦКД 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1617FBB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451 437,68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46E031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Оперативное управление,</w:t>
            </w:r>
          </w:p>
          <w:p w14:paraId="2B78B71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постановление от 30.01.2019 г. № 9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1148FE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CE13A4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78599D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4988DE64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2032E3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2.23.93.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F103558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Световое оборудование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BDB2A23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21EC7142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№ 110134210058 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6C1C43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МКУК ЦКД 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29190FA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333 742,00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573B19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Оперативное управление,</w:t>
            </w:r>
          </w:p>
          <w:p w14:paraId="3270E7D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постановление от 30.01.2019 г. № 9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07AF1D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79D34B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4FC991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39090400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2C88B8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2.23.94.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29D94C9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Световое оборудование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2619538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24A67A03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110134210059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1A3887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МКУК ЦКД 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9B688E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102 891,16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AAFF48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Оперативное управление,</w:t>
            </w:r>
          </w:p>
          <w:p w14:paraId="1B45496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постановление от 30.01.2019 г. № 9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C1E6E4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67A776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343BF2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7BFC8944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9EB3CC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2.23.95.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086A044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Экран проекционный моторизованный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7BF169D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48D34A92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110134210064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CE08C1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МКУК ЦКД 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D6B5260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121 800,00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9442F2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Оперативное управление,</w:t>
            </w:r>
          </w:p>
          <w:p w14:paraId="67D2A66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постановление от 30.01.2019 г. № 9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7462A6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9D4EC8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884068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32683C55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22AF68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2.23.96.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53F95FE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Котел 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36A1706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ЛЕМАКС 100 премиум, инвентарный </w:t>
            </w:r>
          </w:p>
          <w:p w14:paraId="280234A5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№ 110134210038 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7AA744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МКУК ЦКД 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13AEB68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88 178,00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C65D01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Оперативное управление,</w:t>
            </w:r>
          </w:p>
          <w:p w14:paraId="58EDF8D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постановление от 30.01.2019 г. № 9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C70708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099C0C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584CAE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3FD4CBF6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3DF68D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2.23.97.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CC6B3EA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Стойка для выдачи одежды (перегородка с откидным верхом)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DF0D261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5AC399D2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№ 110136060015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CF0EB2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МКУК ЦКД 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17AE7AD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119 074,50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316B8E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Оперативное управление,</w:t>
            </w:r>
          </w:p>
          <w:p w14:paraId="59BF723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постановление от 30.01.2019 г. № 9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08CB59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11E478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1A9F2D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3E294559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1A1714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2.23.98.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982E977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Одежда сцены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E4330B3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Инвентарный </w:t>
            </w:r>
          </w:p>
          <w:p w14:paraId="72B04540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№ 110136060023 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F5D9CC3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МКУК ЦКД 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553D00F" w14:textId="77777777" w:rsidR="00705B8A" w:rsidRPr="00713213" w:rsidRDefault="00705B8A" w:rsidP="003E7C4C">
            <w:pPr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354 452,92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B61CCF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Оперативное управление,</w:t>
            </w:r>
          </w:p>
          <w:p w14:paraId="6200901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постановление от 30.01.2019 г. № 9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AA3DDC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B80E47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AC90DF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42C5518A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0563CF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2.23.99.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76E0DE7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Комплект коммутационных кабелей и разъемов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4180A8A" w14:textId="77777777" w:rsidR="00705B8A" w:rsidRPr="00713213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-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959561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МКУК ЦКД 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3491AF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76 690,00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69BF7F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Оперативное управление,</w:t>
            </w:r>
          </w:p>
          <w:p w14:paraId="18851CE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</w:rPr>
              <w:t>постановление от 30.01.2019 г. № 9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5B2465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3409C6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0BD8C8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583A4E" w14:paraId="7B167C37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6D5F8F2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  <w:t>2.23.100.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9BC1F45" w14:textId="77777777" w:rsidR="00705B8A" w:rsidRPr="00583A4E" w:rsidRDefault="00705B8A" w:rsidP="003E7C4C">
            <w:pPr>
              <w:jc w:val="center"/>
              <w:outlineLvl w:val="2"/>
              <w:rPr>
                <w:color w:val="FF0000"/>
                <w:sz w:val="20"/>
                <w:szCs w:val="20"/>
              </w:rPr>
            </w:pPr>
            <w:r w:rsidRPr="00583A4E">
              <w:rPr>
                <w:sz w:val="20"/>
                <w:szCs w:val="20"/>
              </w:rPr>
              <w:t>Акустическая система «</w:t>
            </w:r>
            <w:r w:rsidRPr="00583A4E">
              <w:rPr>
                <w:sz w:val="20"/>
                <w:szCs w:val="20"/>
                <w:lang w:val="en-US"/>
              </w:rPr>
              <w:t>Behringer</w:t>
            </w:r>
            <w:r w:rsidRPr="00583A4E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, </w:t>
            </w:r>
          </w:p>
          <w:p w14:paraId="4108A595" w14:textId="77777777" w:rsidR="00705B8A" w:rsidRPr="00D14626" w:rsidRDefault="00705B8A" w:rsidP="003E7C4C">
            <w:pPr>
              <w:jc w:val="center"/>
            </w:pPr>
            <w:r>
              <w:rPr>
                <w:rStyle w:val="fontstyle01"/>
              </w:rPr>
              <w:t>двухполосная(</w:t>
            </w:r>
            <w:r>
              <w:rPr>
                <w:rFonts w:ascii="ArialMT" w:hAnsi="ArialMT"/>
                <w:color w:val="000000"/>
                <w:sz w:val="16"/>
                <w:szCs w:val="16"/>
              </w:rPr>
              <w:br/>
            </w:r>
            <w:r>
              <w:rPr>
                <w:rStyle w:val="fontstyle01"/>
              </w:rPr>
              <w:t>B252OPRO,пассив</w:t>
            </w:r>
            <w:r>
              <w:rPr>
                <w:rFonts w:ascii="ArialMT" w:hAnsi="ArialMT"/>
                <w:color w:val="000000"/>
                <w:sz w:val="16"/>
                <w:szCs w:val="16"/>
              </w:rPr>
              <w:br/>
            </w:r>
            <w:r>
              <w:rPr>
                <w:rStyle w:val="fontstyle01"/>
              </w:rPr>
              <w:t>2200Вт,50Гц,4ом 2динамика 15)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3C5275D" w14:textId="77777777" w:rsidR="00705B8A" w:rsidRPr="004D3659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4D3659">
              <w:rPr>
                <w:sz w:val="20"/>
                <w:szCs w:val="20"/>
              </w:rPr>
              <w:t xml:space="preserve">Инвентарный </w:t>
            </w:r>
          </w:p>
          <w:p w14:paraId="3D83D348" w14:textId="77777777" w:rsidR="00705B8A" w:rsidRPr="009B09EA" w:rsidRDefault="00705B8A" w:rsidP="003E7C4C">
            <w:pPr>
              <w:jc w:val="center"/>
              <w:outlineLvl w:val="2"/>
              <w:rPr>
                <w:color w:val="FF0000"/>
                <w:sz w:val="20"/>
                <w:szCs w:val="20"/>
              </w:rPr>
            </w:pPr>
            <w:r w:rsidRPr="004D3659">
              <w:rPr>
                <w:sz w:val="20"/>
                <w:szCs w:val="20"/>
              </w:rPr>
              <w:t>№</w:t>
            </w:r>
            <w:r w:rsidRPr="009B09EA">
              <w:rPr>
                <w:color w:val="FF0000"/>
                <w:sz w:val="20"/>
                <w:szCs w:val="20"/>
              </w:rPr>
              <w:t xml:space="preserve"> </w:t>
            </w:r>
            <w:r w:rsidRPr="009B09EA">
              <w:rPr>
                <w:rStyle w:val="fontstyle01"/>
              </w:rPr>
              <w:t>110134040034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54D495A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МКУК ЦКД 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103AD28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color w:val="FF0000"/>
                <w:sz w:val="20"/>
                <w:szCs w:val="20"/>
              </w:rPr>
            </w:pPr>
            <w:r w:rsidRPr="00583A4E">
              <w:rPr>
                <w:sz w:val="20"/>
                <w:szCs w:val="20"/>
              </w:rPr>
              <w:t>47 620,00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516987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Оперативное управление,</w:t>
            </w:r>
          </w:p>
          <w:p w14:paraId="4EE5061F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color w:val="FF0000"/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постановление от </w:t>
            </w:r>
            <w:r>
              <w:rPr>
                <w:sz w:val="20"/>
                <w:szCs w:val="20"/>
              </w:rPr>
              <w:t>2</w:t>
            </w:r>
            <w:r w:rsidRPr="00713213">
              <w:rPr>
                <w:sz w:val="20"/>
                <w:szCs w:val="20"/>
              </w:rPr>
              <w:t>0.01.20</w:t>
            </w:r>
            <w:r>
              <w:rPr>
                <w:sz w:val="20"/>
                <w:szCs w:val="20"/>
              </w:rPr>
              <w:t>26</w:t>
            </w:r>
            <w:r w:rsidRPr="00713213">
              <w:rPr>
                <w:sz w:val="20"/>
                <w:szCs w:val="20"/>
              </w:rPr>
              <w:t xml:space="preserve"> г. №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328AB43" w14:textId="77777777" w:rsidR="00705B8A" w:rsidRPr="00690865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690865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A3EF552" w14:textId="77777777" w:rsidR="00705B8A" w:rsidRPr="00690865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690865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C56054F" w14:textId="77777777" w:rsidR="00705B8A" w:rsidRPr="00690865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690865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583A4E" w14:paraId="0E32DAC1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8A845FD" w14:textId="77777777" w:rsidR="00705B8A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  <w:t>2.23.101.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A91C610" w14:textId="77777777" w:rsidR="00705B8A" w:rsidRPr="00583A4E" w:rsidRDefault="00705B8A" w:rsidP="003E7C4C">
            <w:pPr>
              <w:jc w:val="center"/>
              <w:outlineLvl w:val="2"/>
              <w:rPr>
                <w:color w:val="FF0000"/>
                <w:sz w:val="20"/>
                <w:szCs w:val="20"/>
              </w:rPr>
            </w:pPr>
            <w:r w:rsidRPr="00583A4E">
              <w:rPr>
                <w:sz w:val="20"/>
                <w:szCs w:val="20"/>
              </w:rPr>
              <w:t>Активная 2-х полосная акустическая система</w:t>
            </w:r>
            <w:r>
              <w:rPr>
                <w:sz w:val="20"/>
                <w:szCs w:val="20"/>
              </w:rPr>
              <w:t xml:space="preserve"> </w:t>
            </w:r>
          </w:p>
          <w:p w14:paraId="256834C6" w14:textId="77777777" w:rsidR="00705B8A" w:rsidRPr="004D3659" w:rsidRDefault="00705B8A" w:rsidP="003E7C4C">
            <w:pPr>
              <w:jc w:val="center"/>
            </w:pPr>
            <w:r>
              <w:rPr>
                <w:rStyle w:val="fontstyle01"/>
              </w:rPr>
              <w:t>BEHRINGER B115D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9BD450E" w14:textId="77777777" w:rsidR="00705B8A" w:rsidRPr="004D3659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4D3659">
              <w:rPr>
                <w:sz w:val="20"/>
                <w:szCs w:val="20"/>
              </w:rPr>
              <w:t xml:space="preserve">Инвентарный </w:t>
            </w:r>
          </w:p>
          <w:p w14:paraId="5D0EFB9B" w14:textId="77777777" w:rsidR="00705B8A" w:rsidRPr="004D3659" w:rsidRDefault="00705B8A" w:rsidP="003E7C4C">
            <w:pPr>
              <w:jc w:val="center"/>
              <w:outlineLvl w:val="2"/>
            </w:pPr>
            <w:r w:rsidRPr="004D3659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fontstyle01"/>
              </w:rPr>
              <w:t>110134040003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2D75B20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МКУК ЦКД 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ACFB118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color w:val="FF0000"/>
                <w:sz w:val="20"/>
                <w:szCs w:val="20"/>
              </w:rPr>
            </w:pPr>
            <w:r w:rsidRPr="00583A4E">
              <w:rPr>
                <w:sz w:val="20"/>
                <w:szCs w:val="20"/>
              </w:rPr>
              <w:t>27 280,00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CC9B0B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Оперативное управление,</w:t>
            </w:r>
          </w:p>
          <w:p w14:paraId="708D7C3A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color w:val="FF0000"/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постановление от </w:t>
            </w:r>
            <w:r>
              <w:rPr>
                <w:sz w:val="20"/>
                <w:szCs w:val="20"/>
              </w:rPr>
              <w:t>2</w:t>
            </w:r>
            <w:r w:rsidRPr="00713213">
              <w:rPr>
                <w:sz w:val="20"/>
                <w:szCs w:val="20"/>
              </w:rPr>
              <w:t>0.01.20</w:t>
            </w:r>
            <w:r>
              <w:rPr>
                <w:sz w:val="20"/>
                <w:szCs w:val="20"/>
              </w:rPr>
              <w:t>26</w:t>
            </w:r>
            <w:r w:rsidRPr="00713213">
              <w:rPr>
                <w:sz w:val="20"/>
                <w:szCs w:val="20"/>
              </w:rPr>
              <w:t xml:space="preserve"> г. №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EE3A0CC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690865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D9CA951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690865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E188853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690865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583A4E" w14:paraId="14F4C0DF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FFEE8AB" w14:textId="77777777" w:rsidR="00705B8A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  <w:t>2.23.101.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130B7B3" w14:textId="77777777" w:rsidR="00705B8A" w:rsidRPr="00583A4E" w:rsidRDefault="00705B8A" w:rsidP="003E7C4C">
            <w:pPr>
              <w:jc w:val="center"/>
              <w:outlineLvl w:val="2"/>
              <w:rPr>
                <w:color w:val="FF0000"/>
                <w:sz w:val="20"/>
                <w:szCs w:val="20"/>
              </w:rPr>
            </w:pPr>
            <w:r w:rsidRPr="00583A4E">
              <w:rPr>
                <w:sz w:val="20"/>
                <w:szCs w:val="20"/>
              </w:rPr>
              <w:t>Комплект видеонаблюдения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503FDC2" w14:textId="77777777" w:rsidR="00705B8A" w:rsidRPr="004D3659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4D3659">
              <w:rPr>
                <w:sz w:val="20"/>
                <w:szCs w:val="20"/>
              </w:rPr>
              <w:t xml:space="preserve">Инвентарный </w:t>
            </w:r>
          </w:p>
          <w:p w14:paraId="452ACA01" w14:textId="77777777" w:rsidR="00705B8A" w:rsidRPr="00F316F7" w:rsidRDefault="00705B8A" w:rsidP="003E7C4C">
            <w:pPr>
              <w:jc w:val="center"/>
              <w:outlineLvl w:val="2"/>
            </w:pPr>
            <w:r w:rsidRPr="004D3659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fontstyle01"/>
              </w:rPr>
              <w:t>110134061074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5945518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МКУК ЦКД 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6912D31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color w:val="FF0000"/>
                <w:sz w:val="20"/>
                <w:szCs w:val="20"/>
              </w:rPr>
            </w:pPr>
            <w:r w:rsidRPr="00583A4E">
              <w:rPr>
                <w:sz w:val="20"/>
                <w:szCs w:val="20"/>
              </w:rPr>
              <w:t>36 000,00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A7FA8D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Оперативное управление,</w:t>
            </w:r>
          </w:p>
          <w:p w14:paraId="4E7CF348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color w:val="FF0000"/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постановление от </w:t>
            </w:r>
            <w:r>
              <w:rPr>
                <w:sz w:val="20"/>
                <w:szCs w:val="20"/>
              </w:rPr>
              <w:t>2</w:t>
            </w:r>
            <w:r w:rsidRPr="00713213">
              <w:rPr>
                <w:sz w:val="20"/>
                <w:szCs w:val="20"/>
              </w:rPr>
              <w:t>0.01.20</w:t>
            </w:r>
            <w:r>
              <w:rPr>
                <w:sz w:val="20"/>
                <w:szCs w:val="20"/>
              </w:rPr>
              <w:t>26</w:t>
            </w:r>
            <w:r w:rsidRPr="00713213">
              <w:rPr>
                <w:sz w:val="20"/>
                <w:szCs w:val="20"/>
              </w:rPr>
              <w:t xml:space="preserve"> г. №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A8DED52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690865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1D6264D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690865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F8824B3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690865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583A4E" w14:paraId="5802D5BE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C97D653" w14:textId="77777777" w:rsidR="00705B8A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  <w:t>2.23.103.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805E12E" w14:textId="77777777" w:rsidR="00705B8A" w:rsidRPr="00583A4E" w:rsidRDefault="00705B8A" w:rsidP="003E7C4C">
            <w:pPr>
              <w:jc w:val="center"/>
              <w:outlineLvl w:val="2"/>
              <w:rPr>
                <w:color w:val="FF0000"/>
                <w:sz w:val="20"/>
                <w:szCs w:val="20"/>
              </w:rPr>
            </w:pPr>
            <w:r w:rsidRPr="00583A4E">
              <w:rPr>
                <w:sz w:val="20"/>
                <w:szCs w:val="20"/>
              </w:rPr>
              <w:t>Компьютер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49C6FEF" w14:textId="77777777" w:rsidR="00705B8A" w:rsidRPr="004D3659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4D3659">
              <w:rPr>
                <w:sz w:val="20"/>
                <w:szCs w:val="20"/>
              </w:rPr>
              <w:t xml:space="preserve">Инвентарный </w:t>
            </w:r>
          </w:p>
          <w:p w14:paraId="107F15F1" w14:textId="77777777" w:rsidR="00705B8A" w:rsidRPr="004D3659" w:rsidRDefault="00705B8A" w:rsidP="003E7C4C">
            <w:pPr>
              <w:jc w:val="center"/>
              <w:outlineLvl w:val="2"/>
            </w:pPr>
            <w:r w:rsidRPr="004D3659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fontstyle01"/>
              </w:rPr>
              <w:t>110104020033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6798A86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МКУК ЦКД 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FC43DED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color w:val="FF0000"/>
                <w:sz w:val="20"/>
                <w:szCs w:val="20"/>
              </w:rPr>
            </w:pPr>
            <w:r w:rsidRPr="00583A4E">
              <w:rPr>
                <w:sz w:val="20"/>
                <w:szCs w:val="20"/>
              </w:rPr>
              <w:t>20 890,00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68881B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Оперативное управление,</w:t>
            </w:r>
          </w:p>
          <w:p w14:paraId="0DE43FEA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color w:val="FF0000"/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постановление от </w:t>
            </w:r>
            <w:r>
              <w:rPr>
                <w:sz w:val="20"/>
                <w:szCs w:val="20"/>
              </w:rPr>
              <w:t>2</w:t>
            </w:r>
            <w:r w:rsidRPr="00713213">
              <w:rPr>
                <w:sz w:val="20"/>
                <w:szCs w:val="20"/>
              </w:rPr>
              <w:t>0.01.20</w:t>
            </w:r>
            <w:r>
              <w:rPr>
                <w:sz w:val="20"/>
                <w:szCs w:val="20"/>
              </w:rPr>
              <w:t>26</w:t>
            </w:r>
            <w:r w:rsidRPr="00713213">
              <w:rPr>
                <w:sz w:val="20"/>
                <w:szCs w:val="20"/>
              </w:rPr>
              <w:t xml:space="preserve"> г. №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874BAF8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690865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1357019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690865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A1A24CD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690865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583A4E" w14:paraId="6B76E551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FCEB668" w14:textId="77777777" w:rsidR="00705B8A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  <w:t>2.23.104.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838B290" w14:textId="77777777" w:rsidR="00705B8A" w:rsidRPr="004D3659" w:rsidRDefault="00705B8A" w:rsidP="003E7C4C">
            <w:pPr>
              <w:jc w:val="center"/>
              <w:outlineLvl w:val="2"/>
              <w:rPr>
                <w:color w:val="FF0000"/>
                <w:sz w:val="20"/>
                <w:szCs w:val="20"/>
              </w:rPr>
            </w:pPr>
            <w:r w:rsidRPr="00583A4E">
              <w:rPr>
                <w:sz w:val="20"/>
                <w:szCs w:val="20"/>
              </w:rPr>
              <w:t xml:space="preserve">Многофункциональное устройство </w:t>
            </w:r>
            <w:r w:rsidRPr="00583A4E">
              <w:rPr>
                <w:sz w:val="20"/>
                <w:szCs w:val="20"/>
                <w:lang w:val="en-US"/>
              </w:rPr>
              <w:t>Canon</w:t>
            </w:r>
            <w:r>
              <w:rPr>
                <w:sz w:val="20"/>
                <w:szCs w:val="20"/>
              </w:rPr>
              <w:t xml:space="preserve"> </w:t>
            </w:r>
          </w:p>
          <w:p w14:paraId="7226FEAC" w14:textId="77777777" w:rsidR="00705B8A" w:rsidRDefault="00705B8A" w:rsidP="003E7C4C">
            <w:pPr>
              <w:jc w:val="center"/>
            </w:pPr>
            <w:r>
              <w:rPr>
                <w:rStyle w:val="fontstyle01"/>
              </w:rPr>
              <w:t>MF443dw</w:t>
            </w:r>
          </w:p>
          <w:p w14:paraId="5D050DCF" w14:textId="77777777" w:rsidR="00705B8A" w:rsidRPr="004D3659" w:rsidRDefault="00705B8A" w:rsidP="003E7C4C">
            <w:pPr>
              <w:jc w:val="center"/>
              <w:outlineLvl w:val="2"/>
              <w:rPr>
                <w:color w:val="FF0000"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5EFABD2" w14:textId="77777777" w:rsidR="00705B8A" w:rsidRPr="004D3659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4D3659">
              <w:rPr>
                <w:sz w:val="20"/>
                <w:szCs w:val="20"/>
              </w:rPr>
              <w:t xml:space="preserve">Инвентарный </w:t>
            </w:r>
          </w:p>
          <w:p w14:paraId="769F6729" w14:textId="77777777" w:rsidR="00705B8A" w:rsidRDefault="00705B8A" w:rsidP="003E7C4C">
            <w:pPr>
              <w:jc w:val="center"/>
              <w:outlineLvl w:val="2"/>
            </w:pPr>
            <w:r w:rsidRPr="004D3659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fontstyle01"/>
              </w:rPr>
              <w:t>110134031075</w:t>
            </w:r>
          </w:p>
          <w:p w14:paraId="5C4581DC" w14:textId="77777777" w:rsidR="00705B8A" w:rsidRPr="00583A4E" w:rsidRDefault="00705B8A" w:rsidP="003E7C4C">
            <w:pPr>
              <w:jc w:val="center"/>
              <w:outlineLvl w:val="2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193B966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МКУК ЦКД Скобелевского сельского поселения Гулькевичского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B3C6E26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color w:val="FF0000"/>
                <w:sz w:val="20"/>
                <w:szCs w:val="20"/>
              </w:rPr>
            </w:pPr>
            <w:r w:rsidRPr="00583A4E">
              <w:rPr>
                <w:sz w:val="20"/>
                <w:szCs w:val="20"/>
                <w:lang w:val="en-US"/>
              </w:rPr>
              <w:lastRenderedPageBreak/>
              <w:t>30 000</w:t>
            </w:r>
            <w:r w:rsidRPr="00583A4E">
              <w:rPr>
                <w:sz w:val="20"/>
                <w:szCs w:val="20"/>
              </w:rPr>
              <w:t>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85A777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Оперативное управление,</w:t>
            </w:r>
          </w:p>
          <w:p w14:paraId="71A57A33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color w:val="FF0000"/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постановление от </w:t>
            </w:r>
            <w:r>
              <w:rPr>
                <w:sz w:val="20"/>
                <w:szCs w:val="20"/>
              </w:rPr>
              <w:t>2</w:t>
            </w:r>
            <w:r w:rsidRPr="00713213">
              <w:rPr>
                <w:sz w:val="20"/>
                <w:szCs w:val="20"/>
              </w:rPr>
              <w:t>0.01.20</w:t>
            </w:r>
            <w:r>
              <w:rPr>
                <w:sz w:val="20"/>
                <w:szCs w:val="20"/>
              </w:rPr>
              <w:t>26</w:t>
            </w:r>
            <w:r w:rsidRPr="00713213">
              <w:rPr>
                <w:sz w:val="20"/>
                <w:szCs w:val="20"/>
              </w:rPr>
              <w:t xml:space="preserve"> г. №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44DE74B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690865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BAF1052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690865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611FF2B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690865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583A4E" w14:paraId="6E8F8605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B484651" w14:textId="77777777" w:rsidR="00705B8A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  <w:t>2.23.105.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EBE6EDD" w14:textId="77777777" w:rsidR="00705B8A" w:rsidRPr="004D3659" w:rsidRDefault="00705B8A" w:rsidP="003E7C4C">
            <w:pPr>
              <w:jc w:val="center"/>
              <w:outlineLvl w:val="2"/>
            </w:pPr>
            <w:r w:rsidRPr="00583A4E">
              <w:rPr>
                <w:sz w:val="20"/>
                <w:szCs w:val="20"/>
              </w:rPr>
              <w:t>Ноутбук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fontstyle01"/>
              </w:rPr>
              <w:t>15,6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AAFDB2B" w14:textId="77777777" w:rsidR="00705B8A" w:rsidRPr="004D3659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4D3659">
              <w:rPr>
                <w:sz w:val="20"/>
                <w:szCs w:val="20"/>
              </w:rPr>
              <w:t xml:space="preserve">Инвентарный </w:t>
            </w:r>
          </w:p>
          <w:p w14:paraId="2777D405" w14:textId="77777777" w:rsidR="00705B8A" w:rsidRPr="004D3659" w:rsidRDefault="00705B8A" w:rsidP="003E7C4C">
            <w:pPr>
              <w:jc w:val="center"/>
              <w:outlineLvl w:val="2"/>
            </w:pPr>
            <w:r w:rsidRPr="004D3659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fontstyle01"/>
              </w:rPr>
              <w:t>110104030001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B0D7DA9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МКУК ЦКД 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F9A9EEE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color w:val="FF0000"/>
                <w:sz w:val="20"/>
                <w:szCs w:val="20"/>
              </w:rPr>
            </w:pPr>
            <w:r w:rsidRPr="00583A4E">
              <w:rPr>
                <w:sz w:val="20"/>
                <w:szCs w:val="20"/>
              </w:rPr>
              <w:t>27 788,00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9CFBE7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Оперативное управление,</w:t>
            </w:r>
          </w:p>
          <w:p w14:paraId="71CAC94C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color w:val="FF0000"/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постановление от </w:t>
            </w:r>
            <w:r>
              <w:rPr>
                <w:sz w:val="20"/>
                <w:szCs w:val="20"/>
              </w:rPr>
              <w:t>2</w:t>
            </w:r>
            <w:r w:rsidRPr="00713213">
              <w:rPr>
                <w:sz w:val="20"/>
                <w:szCs w:val="20"/>
              </w:rPr>
              <w:t>0.01.20</w:t>
            </w:r>
            <w:r>
              <w:rPr>
                <w:sz w:val="20"/>
                <w:szCs w:val="20"/>
              </w:rPr>
              <w:t>26</w:t>
            </w:r>
            <w:r w:rsidRPr="00713213">
              <w:rPr>
                <w:sz w:val="20"/>
                <w:szCs w:val="20"/>
              </w:rPr>
              <w:t xml:space="preserve"> г. №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B99624C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690865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165CB07D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690865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CEB6BB2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690865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583A4E" w14:paraId="232FD676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3155F7C" w14:textId="77777777" w:rsidR="00705B8A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  <w:t>2.23.106.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5FCE0A7" w14:textId="77777777" w:rsidR="00705B8A" w:rsidRPr="00583A4E" w:rsidRDefault="00705B8A" w:rsidP="003E7C4C">
            <w:pPr>
              <w:jc w:val="center"/>
              <w:outlineLvl w:val="2"/>
              <w:rPr>
                <w:color w:val="FF0000"/>
                <w:sz w:val="20"/>
                <w:szCs w:val="20"/>
              </w:rPr>
            </w:pPr>
            <w:r w:rsidRPr="00583A4E">
              <w:rPr>
                <w:sz w:val="20"/>
                <w:szCs w:val="20"/>
              </w:rPr>
              <w:t>Пожарный гидрант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14340E2" w14:textId="77777777" w:rsidR="00705B8A" w:rsidRPr="004D3659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4D3659">
              <w:rPr>
                <w:sz w:val="20"/>
                <w:szCs w:val="20"/>
              </w:rPr>
              <w:t xml:space="preserve">Инвентарный </w:t>
            </w:r>
          </w:p>
          <w:p w14:paraId="4C1CEC40" w14:textId="77777777" w:rsidR="00705B8A" w:rsidRPr="004D3659" w:rsidRDefault="00705B8A" w:rsidP="003E7C4C">
            <w:pPr>
              <w:jc w:val="center"/>
              <w:outlineLvl w:val="2"/>
            </w:pPr>
            <w:r w:rsidRPr="004D3659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fontstyle01"/>
              </w:rPr>
              <w:t>110134001076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CA03E67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МКУК ЦКД 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A869F26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color w:val="FF0000"/>
                <w:sz w:val="20"/>
                <w:szCs w:val="20"/>
              </w:rPr>
            </w:pPr>
            <w:r w:rsidRPr="00583A4E">
              <w:rPr>
                <w:sz w:val="20"/>
                <w:szCs w:val="20"/>
              </w:rPr>
              <w:t>77 176,57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9947BA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Оперативное управление,</w:t>
            </w:r>
          </w:p>
          <w:p w14:paraId="705973E3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color w:val="FF0000"/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постановление от </w:t>
            </w:r>
            <w:r>
              <w:rPr>
                <w:sz w:val="20"/>
                <w:szCs w:val="20"/>
              </w:rPr>
              <w:t>2</w:t>
            </w:r>
            <w:r w:rsidRPr="00713213">
              <w:rPr>
                <w:sz w:val="20"/>
                <w:szCs w:val="20"/>
              </w:rPr>
              <w:t>0.01.20</w:t>
            </w:r>
            <w:r>
              <w:rPr>
                <w:sz w:val="20"/>
                <w:szCs w:val="20"/>
              </w:rPr>
              <w:t>26</w:t>
            </w:r>
            <w:r w:rsidRPr="00713213">
              <w:rPr>
                <w:sz w:val="20"/>
                <w:szCs w:val="20"/>
              </w:rPr>
              <w:t xml:space="preserve"> г. №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32BFB5B7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690865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FAAF6D5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690865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CCC42E9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690865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583A4E" w14:paraId="7CCB6BB5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D434355" w14:textId="77777777" w:rsidR="00705B8A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  <w:t>2.23.107.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87B0540" w14:textId="77777777" w:rsidR="00705B8A" w:rsidRPr="00583A4E" w:rsidRDefault="00705B8A" w:rsidP="003E7C4C">
            <w:pPr>
              <w:jc w:val="center"/>
              <w:outlineLvl w:val="2"/>
              <w:rPr>
                <w:color w:val="FF0000"/>
                <w:sz w:val="20"/>
                <w:szCs w:val="20"/>
              </w:rPr>
            </w:pPr>
            <w:r w:rsidRPr="00583A4E">
              <w:rPr>
                <w:sz w:val="20"/>
                <w:szCs w:val="20"/>
              </w:rPr>
              <w:t xml:space="preserve">Проектор </w:t>
            </w:r>
            <w:r w:rsidRPr="00583A4E">
              <w:rPr>
                <w:sz w:val="20"/>
                <w:szCs w:val="20"/>
                <w:lang w:val="en-US"/>
              </w:rPr>
              <w:t xml:space="preserve">ASK Proxima </w:t>
            </w:r>
            <w:r w:rsidRPr="00583A4E">
              <w:rPr>
                <w:sz w:val="20"/>
                <w:szCs w:val="20"/>
              </w:rPr>
              <w:t>С 3307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28514FB" w14:textId="77777777" w:rsidR="00705B8A" w:rsidRPr="004D3659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4D3659">
              <w:rPr>
                <w:sz w:val="20"/>
                <w:szCs w:val="20"/>
              </w:rPr>
              <w:t xml:space="preserve">Инвентарный </w:t>
            </w:r>
          </w:p>
          <w:p w14:paraId="0682CBE3" w14:textId="77777777" w:rsidR="00705B8A" w:rsidRPr="004D3659" w:rsidRDefault="00705B8A" w:rsidP="003E7C4C">
            <w:pPr>
              <w:jc w:val="center"/>
              <w:outlineLvl w:val="2"/>
            </w:pPr>
            <w:r w:rsidRPr="004D3659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fontstyle01"/>
              </w:rPr>
              <w:t>110134050001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2D469C0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МКУК ЦКД 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9E9E3FD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color w:val="FF0000"/>
                <w:sz w:val="20"/>
                <w:szCs w:val="20"/>
              </w:rPr>
            </w:pPr>
            <w:r w:rsidRPr="00583A4E">
              <w:rPr>
                <w:sz w:val="20"/>
                <w:szCs w:val="20"/>
              </w:rPr>
              <w:t>24 740,00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CDC105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Оперативное управление,</w:t>
            </w:r>
          </w:p>
          <w:p w14:paraId="516BB29F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color w:val="FF0000"/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постановление от </w:t>
            </w:r>
            <w:r>
              <w:rPr>
                <w:sz w:val="20"/>
                <w:szCs w:val="20"/>
              </w:rPr>
              <w:t>2</w:t>
            </w:r>
            <w:r w:rsidRPr="00713213">
              <w:rPr>
                <w:sz w:val="20"/>
                <w:szCs w:val="20"/>
              </w:rPr>
              <w:t>0.01.20</w:t>
            </w:r>
            <w:r>
              <w:rPr>
                <w:sz w:val="20"/>
                <w:szCs w:val="20"/>
              </w:rPr>
              <w:t>26</w:t>
            </w:r>
            <w:r w:rsidRPr="00713213">
              <w:rPr>
                <w:sz w:val="20"/>
                <w:szCs w:val="20"/>
              </w:rPr>
              <w:t xml:space="preserve"> г. №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BB04F83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690865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5E70E96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690865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C275A99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690865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583A4E" w14:paraId="6BA3795A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2EFED93" w14:textId="77777777" w:rsidR="00705B8A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  <w:t>2.23.108.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979ECC1" w14:textId="77777777" w:rsidR="00705B8A" w:rsidRPr="00583A4E" w:rsidRDefault="00705B8A" w:rsidP="003E7C4C">
            <w:pPr>
              <w:jc w:val="center"/>
              <w:outlineLvl w:val="2"/>
              <w:rPr>
                <w:color w:val="FF0000"/>
                <w:sz w:val="20"/>
                <w:szCs w:val="20"/>
              </w:rPr>
            </w:pPr>
            <w:r w:rsidRPr="00583A4E">
              <w:rPr>
                <w:sz w:val="20"/>
                <w:szCs w:val="20"/>
              </w:rPr>
              <w:t>Система тревожной сигнализации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57C857A" w14:textId="77777777" w:rsidR="00705B8A" w:rsidRPr="004D3659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4D3659">
              <w:rPr>
                <w:sz w:val="20"/>
                <w:szCs w:val="20"/>
              </w:rPr>
              <w:t xml:space="preserve">Инвентарный </w:t>
            </w:r>
          </w:p>
          <w:p w14:paraId="1519593D" w14:textId="77777777" w:rsidR="00705B8A" w:rsidRPr="005B347B" w:rsidRDefault="00705B8A" w:rsidP="003E7C4C">
            <w:pPr>
              <w:jc w:val="center"/>
              <w:outlineLvl w:val="2"/>
            </w:pPr>
            <w:r w:rsidRPr="004D3659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fontstyle01"/>
              </w:rPr>
              <w:t>110134061062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8812A51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МКУК ЦКД 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E411EE5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color w:val="FF0000"/>
                <w:sz w:val="20"/>
                <w:szCs w:val="20"/>
              </w:rPr>
            </w:pPr>
            <w:r w:rsidRPr="00583A4E">
              <w:rPr>
                <w:sz w:val="20"/>
                <w:szCs w:val="20"/>
              </w:rPr>
              <w:t>21 765,83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34B1D3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Оперативное управление,</w:t>
            </w:r>
          </w:p>
          <w:p w14:paraId="73ADBC7F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color w:val="FF0000"/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постановление от </w:t>
            </w:r>
            <w:r>
              <w:rPr>
                <w:sz w:val="20"/>
                <w:szCs w:val="20"/>
              </w:rPr>
              <w:t>2</w:t>
            </w:r>
            <w:r w:rsidRPr="00713213">
              <w:rPr>
                <w:sz w:val="20"/>
                <w:szCs w:val="20"/>
              </w:rPr>
              <w:t>0.01.20</w:t>
            </w:r>
            <w:r>
              <w:rPr>
                <w:sz w:val="20"/>
                <w:szCs w:val="20"/>
              </w:rPr>
              <w:t>26</w:t>
            </w:r>
            <w:r w:rsidRPr="00713213">
              <w:rPr>
                <w:sz w:val="20"/>
                <w:szCs w:val="20"/>
              </w:rPr>
              <w:t xml:space="preserve"> г. №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B254055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690865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F21F8E3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690865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555E79F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690865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583A4E" w14:paraId="02988DC3" w14:textId="77777777" w:rsidTr="003E7C4C">
        <w:tc>
          <w:tcPr>
            <w:tcW w:w="41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973738B" w14:textId="77777777" w:rsidR="00705B8A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  <w:t>2.23.109.</w:t>
            </w:r>
          </w:p>
        </w:tc>
        <w:tc>
          <w:tcPr>
            <w:tcW w:w="7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D249374" w14:textId="77777777" w:rsidR="00705B8A" w:rsidRPr="00583A4E" w:rsidRDefault="00705B8A" w:rsidP="003E7C4C">
            <w:pPr>
              <w:jc w:val="center"/>
              <w:outlineLvl w:val="2"/>
              <w:rPr>
                <w:color w:val="FF0000"/>
                <w:sz w:val="20"/>
                <w:szCs w:val="20"/>
              </w:rPr>
            </w:pPr>
            <w:r w:rsidRPr="00583A4E">
              <w:rPr>
                <w:sz w:val="20"/>
                <w:szCs w:val="20"/>
              </w:rPr>
              <w:t>Усилитель мощности «</w:t>
            </w:r>
            <w:r w:rsidRPr="00583A4E">
              <w:rPr>
                <w:sz w:val="20"/>
                <w:szCs w:val="20"/>
                <w:lang w:val="en-US"/>
              </w:rPr>
              <w:t>H</w:t>
            </w:r>
            <w:r w:rsidRPr="00583A4E">
              <w:rPr>
                <w:sz w:val="20"/>
                <w:szCs w:val="20"/>
              </w:rPr>
              <w:t>//</w:t>
            </w:r>
            <w:r w:rsidRPr="00583A4E">
              <w:rPr>
                <w:sz w:val="20"/>
                <w:szCs w:val="20"/>
                <w:lang w:val="en-US"/>
              </w:rPr>
              <w:t>H</w:t>
            </w:r>
            <w:r w:rsidRPr="00583A4E">
              <w:rPr>
                <w:sz w:val="20"/>
                <w:szCs w:val="20"/>
              </w:rPr>
              <w:t xml:space="preserve">» </w:t>
            </w:r>
            <w:r w:rsidRPr="00583A4E">
              <w:rPr>
                <w:sz w:val="20"/>
                <w:szCs w:val="20"/>
                <w:lang w:val="en-US"/>
              </w:rPr>
              <w:t>SR</w:t>
            </w:r>
            <w:r w:rsidRPr="00583A4E">
              <w:rPr>
                <w:sz w:val="20"/>
                <w:szCs w:val="20"/>
              </w:rPr>
              <w:t>2000</w:t>
            </w:r>
          </w:p>
        </w:tc>
        <w:tc>
          <w:tcPr>
            <w:tcW w:w="6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F39C200" w14:textId="77777777" w:rsidR="00705B8A" w:rsidRPr="004D3659" w:rsidRDefault="00705B8A" w:rsidP="003E7C4C">
            <w:pPr>
              <w:jc w:val="center"/>
              <w:outlineLvl w:val="2"/>
              <w:rPr>
                <w:sz w:val="20"/>
                <w:szCs w:val="20"/>
              </w:rPr>
            </w:pPr>
            <w:r w:rsidRPr="004D3659">
              <w:rPr>
                <w:sz w:val="20"/>
                <w:szCs w:val="20"/>
              </w:rPr>
              <w:t xml:space="preserve">Инвентарный </w:t>
            </w:r>
          </w:p>
          <w:p w14:paraId="45D45351" w14:textId="77777777" w:rsidR="00705B8A" w:rsidRPr="004D3659" w:rsidRDefault="00705B8A" w:rsidP="003E7C4C">
            <w:pPr>
              <w:jc w:val="center"/>
              <w:outlineLvl w:val="2"/>
            </w:pPr>
            <w:r w:rsidRPr="004D3659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Style w:val="fontstyle01"/>
              </w:rPr>
              <w:t>110134060034</w:t>
            </w:r>
          </w:p>
        </w:tc>
        <w:tc>
          <w:tcPr>
            <w:tcW w:w="56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D8D11AE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МКУК ЦКД Скобелевского сельского поселения Гулькевичского района</w:t>
            </w:r>
          </w:p>
        </w:tc>
        <w:tc>
          <w:tcPr>
            <w:tcW w:w="4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7EC3673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color w:val="FF0000"/>
                <w:sz w:val="20"/>
                <w:szCs w:val="20"/>
              </w:rPr>
            </w:pPr>
            <w:r w:rsidRPr="00583A4E">
              <w:rPr>
                <w:sz w:val="20"/>
                <w:szCs w:val="20"/>
                <w:lang w:val="en-US"/>
              </w:rPr>
              <w:t>38 000</w:t>
            </w:r>
            <w:r w:rsidRPr="00583A4E">
              <w:rPr>
                <w:sz w:val="20"/>
                <w:szCs w:val="20"/>
              </w:rPr>
              <w:t>,</w:t>
            </w:r>
            <w:r w:rsidRPr="00583A4E">
              <w:rPr>
                <w:sz w:val="20"/>
                <w:szCs w:val="20"/>
                <w:lang w:val="en-US"/>
              </w:rPr>
              <w:t>00</w:t>
            </w:r>
          </w:p>
        </w:tc>
        <w:tc>
          <w:tcPr>
            <w:tcW w:w="611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BF1A58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>Оперативное управление,</w:t>
            </w:r>
          </w:p>
          <w:p w14:paraId="70681E62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color w:val="FF0000"/>
                <w:sz w:val="20"/>
                <w:szCs w:val="20"/>
              </w:rPr>
            </w:pPr>
            <w:r w:rsidRPr="00713213">
              <w:rPr>
                <w:sz w:val="20"/>
                <w:szCs w:val="20"/>
              </w:rPr>
              <w:t xml:space="preserve">постановление от </w:t>
            </w:r>
            <w:r>
              <w:rPr>
                <w:sz w:val="20"/>
                <w:szCs w:val="20"/>
              </w:rPr>
              <w:t>2</w:t>
            </w:r>
            <w:r w:rsidRPr="00713213">
              <w:rPr>
                <w:sz w:val="20"/>
                <w:szCs w:val="20"/>
              </w:rPr>
              <w:t>0.01.20</w:t>
            </w:r>
            <w:r>
              <w:rPr>
                <w:sz w:val="20"/>
                <w:szCs w:val="20"/>
              </w:rPr>
              <w:t>26</w:t>
            </w:r>
            <w:r w:rsidRPr="00713213">
              <w:rPr>
                <w:sz w:val="20"/>
                <w:szCs w:val="20"/>
              </w:rPr>
              <w:t xml:space="preserve"> г. №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3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562767B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690865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0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D6847A5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690865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49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74913B30" w14:textId="77777777" w:rsidR="00705B8A" w:rsidRPr="00583A4E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</w:pPr>
            <w:r w:rsidRPr="00690865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</w:tbl>
    <w:p w14:paraId="318325EB" w14:textId="77777777" w:rsidR="00705B8A" w:rsidRPr="00BD5FE2" w:rsidRDefault="00705B8A" w:rsidP="00705B8A">
      <w:pPr>
        <w:widowControl w:val="0"/>
        <w:suppressAutoHyphens/>
        <w:autoSpaceDE w:val="0"/>
        <w:ind w:firstLine="720"/>
        <w:jc w:val="both"/>
        <w:rPr>
          <w:rFonts w:eastAsia="Arial"/>
          <w:bCs/>
          <w:lang w:eastAsia="hi-IN" w:bidi="hi-IN"/>
        </w:rPr>
      </w:pPr>
    </w:p>
    <w:p w14:paraId="0F526512" w14:textId="77777777" w:rsidR="00705B8A" w:rsidRPr="00BD5FE2" w:rsidRDefault="00705B8A" w:rsidP="00705B8A">
      <w:pPr>
        <w:widowControl w:val="0"/>
        <w:suppressAutoHyphens/>
        <w:autoSpaceDE w:val="0"/>
        <w:jc w:val="center"/>
        <w:rPr>
          <w:b/>
          <w:shd w:val="clear" w:color="auto" w:fill="FFFFFF"/>
        </w:rPr>
      </w:pPr>
      <w:bookmarkStart w:id="10" w:name="sub_300"/>
      <w:bookmarkEnd w:id="10"/>
      <w:r w:rsidRPr="00BD5FE2">
        <w:rPr>
          <w:rFonts w:eastAsia="Arial"/>
          <w:b/>
          <w:lang w:eastAsia="hi-IN" w:bidi="hi-IN"/>
        </w:rPr>
        <w:t xml:space="preserve">Подраздел 2.4. Сведения </w:t>
      </w:r>
      <w:r w:rsidRPr="00BD5FE2">
        <w:rPr>
          <w:b/>
          <w:shd w:val="clear" w:color="auto" w:fill="FFFFFF"/>
        </w:rPr>
        <w:t xml:space="preserve">о долях в праве общей долевой собственности </w:t>
      </w:r>
    </w:p>
    <w:p w14:paraId="66FC0C99" w14:textId="77777777" w:rsidR="00705B8A" w:rsidRPr="00BD5FE2" w:rsidRDefault="00705B8A" w:rsidP="00705B8A">
      <w:pPr>
        <w:widowControl w:val="0"/>
        <w:suppressAutoHyphens/>
        <w:autoSpaceDE w:val="0"/>
        <w:jc w:val="center"/>
        <w:rPr>
          <w:bCs/>
          <w:shd w:val="clear" w:color="auto" w:fill="FFFFFF"/>
        </w:rPr>
      </w:pPr>
      <w:r w:rsidRPr="00BD5FE2">
        <w:rPr>
          <w:b/>
          <w:shd w:val="clear" w:color="auto" w:fill="FFFFFF"/>
        </w:rPr>
        <w:t>на объекты недвижимого и (или) движимого имущества</w:t>
      </w:r>
    </w:p>
    <w:p w14:paraId="6E7C3819" w14:textId="77777777" w:rsidR="00705B8A" w:rsidRPr="00BD5FE2" w:rsidRDefault="00705B8A" w:rsidP="00705B8A">
      <w:pPr>
        <w:widowControl w:val="0"/>
        <w:suppressAutoHyphens/>
        <w:autoSpaceDE w:val="0"/>
        <w:jc w:val="center"/>
        <w:rPr>
          <w:bCs/>
          <w:shd w:val="clear" w:color="auto" w:fill="FFFFFF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219"/>
        <w:gridCol w:w="1468"/>
        <w:gridCol w:w="1113"/>
        <w:gridCol w:w="1470"/>
        <w:gridCol w:w="1656"/>
        <w:gridCol w:w="1561"/>
        <w:gridCol w:w="1727"/>
        <w:gridCol w:w="1727"/>
        <w:gridCol w:w="1582"/>
        <w:gridCol w:w="1263"/>
      </w:tblGrid>
      <w:tr w:rsidR="00705B8A" w:rsidRPr="00713213" w14:paraId="7B867A79" w14:textId="77777777" w:rsidTr="003E7C4C"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E81143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Реестровый номер</w:t>
            </w:r>
          </w:p>
        </w:tc>
        <w:tc>
          <w:tcPr>
            <w:tcW w:w="496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8F142A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  <w:shd w:val="clear" w:color="auto" w:fill="FFFFFF"/>
              </w:rPr>
              <w:t xml:space="preserve">Размер доли в праве общей долевой собственности на объекты недвижимого </w:t>
            </w:r>
            <w:r w:rsidRPr="00713213">
              <w:rPr>
                <w:sz w:val="20"/>
                <w:szCs w:val="20"/>
                <w:shd w:val="clear" w:color="auto" w:fill="FFFFFF"/>
              </w:rPr>
              <w:lastRenderedPageBreak/>
              <w:t>и (или) движимого имущества</w:t>
            </w:r>
          </w:p>
        </w:tc>
        <w:tc>
          <w:tcPr>
            <w:tcW w:w="376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A96846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  <w:shd w:val="clear" w:color="auto" w:fill="FFFFFF"/>
              </w:rPr>
              <w:lastRenderedPageBreak/>
              <w:t>Сведения о стоимости доли</w:t>
            </w:r>
          </w:p>
        </w:tc>
        <w:tc>
          <w:tcPr>
            <w:tcW w:w="49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B62B37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  <w:shd w:val="clear" w:color="auto" w:fill="FFFFFF"/>
              </w:rPr>
              <w:t>Сведения об участниках общей долевой собственности</w:t>
            </w:r>
          </w:p>
        </w:tc>
        <w:tc>
          <w:tcPr>
            <w:tcW w:w="5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48CD29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Сведения о правообладателе</w:t>
            </w:r>
          </w:p>
        </w:tc>
        <w:tc>
          <w:tcPr>
            <w:tcW w:w="52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977172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Вид вещного права, на основании которого правообладателю 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 xml:space="preserve">принадлежит объект учета </w:t>
            </w:r>
          </w:p>
        </w:tc>
        <w:tc>
          <w:tcPr>
            <w:tcW w:w="58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8C05DD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  <w:shd w:val="clear" w:color="auto" w:fill="FFFFFF"/>
              </w:rPr>
              <w:lastRenderedPageBreak/>
              <w:t xml:space="preserve">Сведения об объектах недвижимого и (или) движимого имущества, находящихся в </w:t>
            </w:r>
            <w:r w:rsidRPr="00713213">
              <w:rPr>
                <w:sz w:val="20"/>
                <w:szCs w:val="20"/>
                <w:shd w:val="clear" w:color="auto" w:fill="FFFFFF"/>
              </w:rPr>
              <w:lastRenderedPageBreak/>
              <w:t>общей долевой собственности, в том числе наименование такого имущества и его кадастровый номер (при наличии)</w:t>
            </w:r>
          </w:p>
        </w:tc>
        <w:tc>
          <w:tcPr>
            <w:tcW w:w="58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6DD6BD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lastRenderedPageBreak/>
              <w:t>Сведения об установленных ограничениях (обременениях)</w:t>
            </w:r>
          </w:p>
        </w:tc>
        <w:tc>
          <w:tcPr>
            <w:tcW w:w="53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77F8D7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4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363176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Иные сведения (при необходимости)</w:t>
            </w:r>
          </w:p>
        </w:tc>
      </w:tr>
      <w:tr w:rsidR="00705B8A" w:rsidRPr="00713213" w14:paraId="474AEF3C" w14:textId="77777777" w:rsidTr="003E7C4C"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11577E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496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FA5D42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376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7C9948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3</w:t>
            </w:r>
          </w:p>
        </w:tc>
        <w:tc>
          <w:tcPr>
            <w:tcW w:w="49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B547C4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5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3316DB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5</w:t>
            </w:r>
          </w:p>
        </w:tc>
        <w:tc>
          <w:tcPr>
            <w:tcW w:w="52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A4AD3D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6</w:t>
            </w:r>
          </w:p>
        </w:tc>
        <w:tc>
          <w:tcPr>
            <w:tcW w:w="58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3AE524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7</w:t>
            </w:r>
          </w:p>
        </w:tc>
        <w:tc>
          <w:tcPr>
            <w:tcW w:w="58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19624F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8</w:t>
            </w:r>
          </w:p>
        </w:tc>
        <w:tc>
          <w:tcPr>
            <w:tcW w:w="53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815B92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9</w:t>
            </w:r>
          </w:p>
        </w:tc>
        <w:tc>
          <w:tcPr>
            <w:tcW w:w="4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46DE73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10</w:t>
            </w:r>
          </w:p>
        </w:tc>
      </w:tr>
      <w:tr w:rsidR="00705B8A" w:rsidRPr="00713213" w14:paraId="1C35E4DE" w14:textId="77777777" w:rsidTr="003E7C4C">
        <w:tc>
          <w:tcPr>
            <w:tcW w:w="412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0C89FA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496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BA073E6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376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58B0FE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49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2EEDAF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60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053878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28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F8336A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8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7D4CB7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84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98E2E1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535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6E8AA8A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427" w:type="pc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8750461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</w:tbl>
    <w:p w14:paraId="5A99D424" w14:textId="77777777" w:rsidR="00705B8A" w:rsidRPr="00BD5FE2" w:rsidRDefault="00705B8A" w:rsidP="00705B8A">
      <w:pPr>
        <w:widowControl w:val="0"/>
        <w:suppressAutoHyphens/>
        <w:autoSpaceDE w:val="0"/>
        <w:jc w:val="center"/>
        <w:rPr>
          <w:rFonts w:eastAsia="Arial"/>
          <w:lang w:eastAsia="hi-IN" w:bidi="hi-IN"/>
        </w:rPr>
      </w:pPr>
    </w:p>
    <w:p w14:paraId="5A6C4B75" w14:textId="77777777" w:rsidR="00705B8A" w:rsidRPr="00BD5FE2" w:rsidRDefault="00705B8A" w:rsidP="00705B8A">
      <w:pPr>
        <w:widowControl w:val="0"/>
        <w:suppressAutoHyphens/>
        <w:autoSpaceDE w:val="0"/>
        <w:jc w:val="center"/>
        <w:rPr>
          <w:rFonts w:eastAsia="Arial"/>
          <w:b/>
          <w:bCs/>
          <w:lang w:eastAsia="hi-IN" w:bidi="hi-IN"/>
        </w:rPr>
      </w:pPr>
      <w:r w:rsidRPr="00BD5FE2">
        <w:rPr>
          <w:rFonts w:eastAsia="Arial"/>
          <w:b/>
          <w:bCs/>
          <w:lang w:eastAsia="hi-IN" w:bidi="hi-IN"/>
        </w:rPr>
        <w:t>Раздел 3. Сведения о лицах, обладающих правами на имущество и сведениями о нем</w:t>
      </w:r>
    </w:p>
    <w:p w14:paraId="0797B44E" w14:textId="77777777" w:rsidR="00705B8A" w:rsidRPr="00BD5FE2" w:rsidRDefault="00705B8A" w:rsidP="00705B8A">
      <w:pPr>
        <w:widowControl w:val="0"/>
        <w:suppressAutoHyphens/>
        <w:autoSpaceDE w:val="0"/>
        <w:ind w:firstLine="720"/>
        <w:jc w:val="both"/>
        <w:rPr>
          <w:rFonts w:eastAsia="Arial"/>
          <w:lang w:eastAsia="hi-IN" w:bidi="hi-IN"/>
        </w:rPr>
      </w:pPr>
      <w:bookmarkStart w:id="11" w:name="sub_3101"/>
      <w:bookmarkStart w:id="12" w:name="sub_3102"/>
      <w:bookmarkEnd w:id="11"/>
      <w:bookmarkEnd w:id="12"/>
    </w:p>
    <w:tbl>
      <w:tblPr>
        <w:tblW w:w="14601" w:type="dxa"/>
        <w:jc w:val="center"/>
        <w:tblLayout w:type="fixed"/>
        <w:tblLook w:val="0000" w:firstRow="0" w:lastRow="0" w:firstColumn="0" w:lastColumn="0" w:noHBand="0" w:noVBand="0"/>
      </w:tblPr>
      <w:tblGrid>
        <w:gridCol w:w="567"/>
        <w:gridCol w:w="5245"/>
        <w:gridCol w:w="3119"/>
        <w:gridCol w:w="3969"/>
        <w:gridCol w:w="1701"/>
      </w:tblGrid>
      <w:tr w:rsidR="00705B8A" w:rsidRPr="00713213" w14:paraId="36AB570B" w14:textId="77777777" w:rsidTr="003E7C4C">
        <w:trPr>
          <w:jc w:val="center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1ECBDE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 xml:space="preserve">№ </w:t>
            </w:r>
          </w:p>
          <w:p w14:paraId="523ED94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п/п</w:t>
            </w: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5023659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  <w:shd w:val="clear" w:color="auto" w:fill="FFFFFF"/>
              </w:rPr>
              <w:t>Сведения о правообладателях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8FE47E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  <w:shd w:val="clear" w:color="auto" w:fill="FFFFFF"/>
              </w:rPr>
              <w:t>Реестровый номер объектов учета, принадлежащих на соответствующем вещном праве</w:t>
            </w:r>
          </w:p>
        </w:tc>
        <w:tc>
          <w:tcPr>
            <w:tcW w:w="39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E1912C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sz w:val="20"/>
                <w:szCs w:val="20"/>
                <w:shd w:val="clear" w:color="auto" w:fill="FFFFFF"/>
              </w:rPr>
              <w:t>Реестровый номер объектов учета, вещные права на которые ограничены (обременены) в пользу правообладателя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2F330F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Иные сведения (при необходимости)</w:t>
            </w:r>
          </w:p>
        </w:tc>
      </w:tr>
      <w:tr w:rsidR="00705B8A" w:rsidRPr="00713213" w14:paraId="72849EBE" w14:textId="77777777" w:rsidTr="003E7C4C">
        <w:trPr>
          <w:jc w:val="center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637018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741C12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09ACDD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3</w:t>
            </w:r>
          </w:p>
        </w:tc>
        <w:tc>
          <w:tcPr>
            <w:tcW w:w="39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DD80D3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4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480F6B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5</w:t>
            </w:r>
          </w:p>
        </w:tc>
      </w:tr>
      <w:tr w:rsidR="00705B8A" w:rsidRPr="00713213" w14:paraId="41A5306A" w14:textId="77777777" w:rsidTr="003E7C4C">
        <w:trPr>
          <w:jc w:val="center"/>
        </w:trPr>
        <w:tc>
          <w:tcPr>
            <w:tcW w:w="567" w:type="dxa"/>
            <w:vMerge w:val="restart"/>
            <w:tcBorders>
              <w:top w:val="single" w:sz="0" w:space="0" w:color="000000"/>
              <w:left w:val="single" w:sz="0" w:space="0" w:color="000000"/>
            </w:tcBorders>
            <w:vAlign w:val="center"/>
          </w:tcPr>
          <w:p w14:paraId="64CAD2F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1.</w:t>
            </w:r>
          </w:p>
        </w:tc>
        <w:tc>
          <w:tcPr>
            <w:tcW w:w="5245" w:type="dxa"/>
            <w:vMerge w:val="restart"/>
            <w:tcBorders>
              <w:top w:val="single" w:sz="0" w:space="0" w:color="000000"/>
              <w:left w:val="single" w:sz="0" w:space="0" w:color="000000"/>
            </w:tcBorders>
            <w:vAlign w:val="center"/>
          </w:tcPr>
          <w:p w14:paraId="540B1B0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Скобелевское сельское поселение Гулькевичского района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918AD37" w14:textId="4ACC5DA4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1.11.1.-1.1.2</w:t>
            </w:r>
            <w:r w:rsidR="00DC7366">
              <w:rPr>
                <w:rFonts w:eastAsia="Arial"/>
                <w:sz w:val="20"/>
                <w:szCs w:val="20"/>
                <w:lang w:eastAsia="hi-IN" w:bidi="hi-IN"/>
              </w:rPr>
              <w:t>2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.</w:t>
            </w:r>
          </w:p>
        </w:tc>
        <w:tc>
          <w:tcPr>
            <w:tcW w:w="3969" w:type="dxa"/>
            <w:vMerge w:val="restart"/>
            <w:tcBorders>
              <w:top w:val="single" w:sz="0" w:space="0" w:color="000000"/>
              <w:left w:val="single" w:sz="0" w:space="0" w:color="000000"/>
            </w:tcBorders>
            <w:vAlign w:val="center"/>
          </w:tcPr>
          <w:p w14:paraId="52B9F05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  <w:vAlign w:val="center"/>
          </w:tcPr>
          <w:p w14:paraId="42473AB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704D55E8" w14:textId="77777777" w:rsidTr="003E7C4C">
        <w:trPr>
          <w:jc w:val="center"/>
        </w:trPr>
        <w:tc>
          <w:tcPr>
            <w:tcW w:w="567" w:type="dxa"/>
            <w:vMerge/>
            <w:tcBorders>
              <w:left w:val="single" w:sz="0" w:space="0" w:color="000000"/>
            </w:tcBorders>
            <w:vAlign w:val="center"/>
          </w:tcPr>
          <w:p w14:paraId="793F1E7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</w:p>
        </w:tc>
        <w:tc>
          <w:tcPr>
            <w:tcW w:w="5245" w:type="dxa"/>
            <w:vMerge/>
            <w:tcBorders>
              <w:left w:val="single" w:sz="0" w:space="0" w:color="000000"/>
            </w:tcBorders>
            <w:vAlign w:val="center"/>
          </w:tcPr>
          <w:p w14:paraId="05815BE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EB08E0E" w14:textId="060CA102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1.12.3-1.12.4</w:t>
            </w:r>
            <w:r w:rsidR="00DC7366">
              <w:rPr>
                <w:rFonts w:eastAsia="Arial"/>
                <w:sz w:val="20"/>
                <w:szCs w:val="20"/>
                <w:lang w:eastAsia="hi-IN" w:bidi="hi-IN"/>
              </w:rPr>
              <w:t>1</w:t>
            </w: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.</w:t>
            </w:r>
          </w:p>
        </w:tc>
        <w:tc>
          <w:tcPr>
            <w:tcW w:w="3969" w:type="dxa"/>
            <w:vMerge/>
            <w:tcBorders>
              <w:left w:val="single" w:sz="0" w:space="0" w:color="000000"/>
            </w:tcBorders>
            <w:vAlign w:val="center"/>
          </w:tcPr>
          <w:p w14:paraId="66468BB2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</w:p>
        </w:tc>
        <w:tc>
          <w:tcPr>
            <w:tcW w:w="1701" w:type="dxa"/>
            <w:vMerge/>
            <w:tcBorders>
              <w:left w:val="single" w:sz="0" w:space="0" w:color="000000"/>
              <w:right w:val="single" w:sz="0" w:space="0" w:color="000000"/>
            </w:tcBorders>
            <w:vAlign w:val="center"/>
          </w:tcPr>
          <w:p w14:paraId="3B6A18F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</w:p>
        </w:tc>
      </w:tr>
      <w:tr w:rsidR="00705B8A" w:rsidRPr="00713213" w14:paraId="1D61E75E" w14:textId="77777777" w:rsidTr="003E7C4C">
        <w:trPr>
          <w:jc w:val="center"/>
        </w:trPr>
        <w:tc>
          <w:tcPr>
            <w:tcW w:w="567" w:type="dxa"/>
            <w:vMerge/>
            <w:tcBorders>
              <w:left w:val="single" w:sz="0" w:space="0" w:color="000000"/>
            </w:tcBorders>
            <w:vAlign w:val="center"/>
          </w:tcPr>
          <w:p w14:paraId="61E5A7B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</w:p>
        </w:tc>
        <w:tc>
          <w:tcPr>
            <w:tcW w:w="5245" w:type="dxa"/>
            <w:vMerge/>
            <w:tcBorders>
              <w:left w:val="single" w:sz="0" w:space="0" w:color="000000"/>
            </w:tcBorders>
            <w:vAlign w:val="center"/>
          </w:tcPr>
          <w:p w14:paraId="426093EA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0E174FD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1.13.1, 1.13.2.</w:t>
            </w:r>
          </w:p>
        </w:tc>
        <w:tc>
          <w:tcPr>
            <w:tcW w:w="3969" w:type="dxa"/>
            <w:vMerge/>
            <w:tcBorders>
              <w:left w:val="single" w:sz="0" w:space="0" w:color="000000"/>
            </w:tcBorders>
            <w:vAlign w:val="center"/>
          </w:tcPr>
          <w:p w14:paraId="2F5E26F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</w:p>
        </w:tc>
        <w:tc>
          <w:tcPr>
            <w:tcW w:w="1701" w:type="dxa"/>
            <w:vMerge/>
            <w:tcBorders>
              <w:left w:val="single" w:sz="0" w:space="0" w:color="000000"/>
              <w:right w:val="single" w:sz="0" w:space="0" w:color="000000"/>
            </w:tcBorders>
            <w:vAlign w:val="center"/>
          </w:tcPr>
          <w:p w14:paraId="4A0ADA3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</w:p>
        </w:tc>
      </w:tr>
      <w:tr w:rsidR="00705B8A" w:rsidRPr="00713213" w14:paraId="580172BE" w14:textId="77777777" w:rsidTr="003E7C4C">
        <w:trPr>
          <w:jc w:val="center"/>
        </w:trPr>
        <w:tc>
          <w:tcPr>
            <w:tcW w:w="567" w:type="dxa"/>
            <w:vMerge/>
            <w:tcBorders>
              <w:left w:val="single" w:sz="0" w:space="0" w:color="000000"/>
              <w:bottom w:val="single" w:sz="0" w:space="0" w:color="000000"/>
            </w:tcBorders>
            <w:vAlign w:val="center"/>
          </w:tcPr>
          <w:p w14:paraId="4FF5B8E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</w:p>
        </w:tc>
        <w:tc>
          <w:tcPr>
            <w:tcW w:w="5245" w:type="dxa"/>
            <w:vMerge/>
            <w:tcBorders>
              <w:left w:val="single" w:sz="0" w:space="0" w:color="000000"/>
              <w:bottom w:val="single" w:sz="0" w:space="0" w:color="000000"/>
            </w:tcBorders>
            <w:vAlign w:val="center"/>
          </w:tcPr>
          <w:p w14:paraId="20C3086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7527124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2.23.6.-2.23.77.</w:t>
            </w:r>
          </w:p>
        </w:tc>
        <w:tc>
          <w:tcPr>
            <w:tcW w:w="3969" w:type="dxa"/>
            <w:vMerge/>
            <w:tcBorders>
              <w:left w:val="single" w:sz="0" w:space="0" w:color="000000"/>
              <w:bottom w:val="single" w:sz="0" w:space="0" w:color="000000"/>
            </w:tcBorders>
            <w:vAlign w:val="center"/>
          </w:tcPr>
          <w:p w14:paraId="76F49E48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</w:p>
        </w:tc>
        <w:tc>
          <w:tcPr>
            <w:tcW w:w="1701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169196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</w:p>
        </w:tc>
      </w:tr>
      <w:tr w:rsidR="00705B8A" w:rsidRPr="00713213" w14:paraId="39D596A3" w14:textId="77777777" w:rsidTr="003E7C4C">
        <w:trPr>
          <w:jc w:val="center"/>
        </w:trPr>
        <w:tc>
          <w:tcPr>
            <w:tcW w:w="567" w:type="dxa"/>
            <w:vMerge w:val="restart"/>
            <w:tcBorders>
              <w:top w:val="single" w:sz="0" w:space="0" w:color="000000"/>
              <w:left w:val="single" w:sz="0" w:space="0" w:color="000000"/>
            </w:tcBorders>
            <w:vAlign w:val="center"/>
          </w:tcPr>
          <w:p w14:paraId="4A9BBE7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</w:t>
            </w:r>
          </w:p>
        </w:tc>
        <w:tc>
          <w:tcPr>
            <w:tcW w:w="5245" w:type="dxa"/>
            <w:vMerge w:val="restart"/>
            <w:tcBorders>
              <w:top w:val="single" w:sz="0" w:space="0" w:color="000000"/>
              <w:left w:val="single" w:sz="0" w:space="0" w:color="000000"/>
            </w:tcBorders>
            <w:vAlign w:val="center"/>
          </w:tcPr>
          <w:p w14:paraId="53E5993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Администрация Скобелевского сельского поселения Гулькевичского района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2A34AF1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1.12.1.</w:t>
            </w:r>
          </w:p>
        </w:tc>
        <w:tc>
          <w:tcPr>
            <w:tcW w:w="3969" w:type="dxa"/>
            <w:vMerge w:val="restart"/>
            <w:tcBorders>
              <w:top w:val="single" w:sz="0" w:space="0" w:color="000000"/>
              <w:left w:val="single" w:sz="0" w:space="0" w:color="000000"/>
            </w:tcBorders>
            <w:vAlign w:val="center"/>
          </w:tcPr>
          <w:p w14:paraId="422E282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  <w:vAlign w:val="center"/>
          </w:tcPr>
          <w:p w14:paraId="7FC814D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6170E4DC" w14:textId="77777777" w:rsidTr="003E7C4C">
        <w:trPr>
          <w:jc w:val="center"/>
        </w:trPr>
        <w:tc>
          <w:tcPr>
            <w:tcW w:w="567" w:type="dxa"/>
            <w:vMerge/>
            <w:tcBorders>
              <w:left w:val="single" w:sz="0" w:space="0" w:color="000000"/>
              <w:bottom w:val="single" w:sz="0" w:space="0" w:color="000000"/>
            </w:tcBorders>
            <w:vAlign w:val="center"/>
          </w:tcPr>
          <w:p w14:paraId="5200CD2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</w:p>
        </w:tc>
        <w:tc>
          <w:tcPr>
            <w:tcW w:w="5245" w:type="dxa"/>
            <w:vMerge/>
            <w:tcBorders>
              <w:left w:val="single" w:sz="0" w:space="0" w:color="000000"/>
              <w:bottom w:val="single" w:sz="0" w:space="0" w:color="000000"/>
            </w:tcBorders>
            <w:vAlign w:val="center"/>
          </w:tcPr>
          <w:p w14:paraId="03CAEDC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1B11470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2.23.1.-2.23.5.</w:t>
            </w:r>
          </w:p>
        </w:tc>
        <w:tc>
          <w:tcPr>
            <w:tcW w:w="3969" w:type="dxa"/>
            <w:vMerge/>
            <w:tcBorders>
              <w:left w:val="single" w:sz="0" w:space="0" w:color="000000"/>
              <w:bottom w:val="single" w:sz="0" w:space="0" w:color="000000"/>
            </w:tcBorders>
            <w:vAlign w:val="center"/>
          </w:tcPr>
          <w:p w14:paraId="00DFDAC7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</w:p>
        </w:tc>
        <w:tc>
          <w:tcPr>
            <w:tcW w:w="1701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6D8ACFB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</w:p>
        </w:tc>
      </w:tr>
      <w:tr w:rsidR="00705B8A" w:rsidRPr="00713213" w14:paraId="0DBD5077" w14:textId="77777777" w:rsidTr="003E7C4C">
        <w:trPr>
          <w:jc w:val="center"/>
        </w:trPr>
        <w:tc>
          <w:tcPr>
            <w:tcW w:w="567" w:type="dxa"/>
            <w:vMerge w:val="restart"/>
            <w:tcBorders>
              <w:top w:val="single" w:sz="0" w:space="0" w:color="000000"/>
              <w:left w:val="single" w:sz="0" w:space="0" w:color="000000"/>
            </w:tcBorders>
            <w:vAlign w:val="center"/>
          </w:tcPr>
          <w:p w14:paraId="4308C2C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3.</w:t>
            </w:r>
          </w:p>
        </w:tc>
        <w:tc>
          <w:tcPr>
            <w:tcW w:w="5245" w:type="dxa"/>
            <w:vMerge w:val="restart"/>
            <w:tcBorders>
              <w:top w:val="single" w:sz="0" w:space="0" w:color="000000"/>
              <w:left w:val="single" w:sz="0" w:space="0" w:color="000000"/>
            </w:tcBorders>
            <w:vAlign w:val="center"/>
          </w:tcPr>
          <w:p w14:paraId="4225D970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МКУК ЦКД Скобелевского сельского поселения Гулькевичского района</w:t>
            </w: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4113628C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1.12.2.</w:t>
            </w:r>
          </w:p>
        </w:tc>
        <w:tc>
          <w:tcPr>
            <w:tcW w:w="3969" w:type="dxa"/>
            <w:vMerge w:val="restart"/>
            <w:tcBorders>
              <w:top w:val="single" w:sz="0" w:space="0" w:color="000000"/>
              <w:left w:val="single" w:sz="0" w:space="0" w:color="000000"/>
            </w:tcBorders>
            <w:vAlign w:val="center"/>
          </w:tcPr>
          <w:p w14:paraId="1FB86BEE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  <w:vAlign w:val="center"/>
          </w:tcPr>
          <w:p w14:paraId="01113F7D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-</w:t>
            </w:r>
          </w:p>
        </w:tc>
      </w:tr>
      <w:tr w:rsidR="00705B8A" w:rsidRPr="00713213" w14:paraId="52D18C90" w14:textId="77777777" w:rsidTr="003E7C4C">
        <w:trPr>
          <w:jc w:val="center"/>
        </w:trPr>
        <w:tc>
          <w:tcPr>
            <w:tcW w:w="567" w:type="dxa"/>
            <w:vMerge/>
            <w:tcBorders>
              <w:left w:val="single" w:sz="0" w:space="0" w:color="000000"/>
              <w:bottom w:val="single" w:sz="0" w:space="0" w:color="000000"/>
            </w:tcBorders>
            <w:vAlign w:val="center"/>
          </w:tcPr>
          <w:p w14:paraId="32C4A599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</w:p>
        </w:tc>
        <w:tc>
          <w:tcPr>
            <w:tcW w:w="5245" w:type="dxa"/>
            <w:vMerge/>
            <w:tcBorders>
              <w:left w:val="single" w:sz="0" w:space="0" w:color="000000"/>
              <w:bottom w:val="single" w:sz="0" w:space="0" w:color="000000"/>
            </w:tcBorders>
            <w:vAlign w:val="center"/>
          </w:tcPr>
          <w:p w14:paraId="3D119EA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</w:p>
        </w:tc>
        <w:tc>
          <w:tcPr>
            <w:tcW w:w="31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vAlign w:val="center"/>
          </w:tcPr>
          <w:p w14:paraId="68017554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  <w:r w:rsidRPr="00713213">
              <w:rPr>
                <w:rFonts w:eastAsia="Arial"/>
                <w:sz w:val="20"/>
                <w:szCs w:val="20"/>
                <w:lang w:eastAsia="hi-IN" w:bidi="hi-IN"/>
              </w:rPr>
              <w:t>2.23.78-</w:t>
            </w:r>
            <w:r w:rsidRPr="00D14626">
              <w:rPr>
                <w:rFonts w:eastAsia="Arial"/>
                <w:color w:val="FF0000"/>
                <w:sz w:val="20"/>
                <w:szCs w:val="20"/>
                <w:lang w:eastAsia="hi-IN" w:bidi="hi-IN"/>
              </w:rPr>
              <w:t>2.23.109.</w:t>
            </w:r>
          </w:p>
        </w:tc>
        <w:tc>
          <w:tcPr>
            <w:tcW w:w="3969" w:type="dxa"/>
            <w:vMerge/>
            <w:tcBorders>
              <w:left w:val="single" w:sz="0" w:space="0" w:color="000000"/>
              <w:bottom w:val="single" w:sz="0" w:space="0" w:color="000000"/>
            </w:tcBorders>
            <w:vAlign w:val="center"/>
          </w:tcPr>
          <w:p w14:paraId="1AFF0045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</w:p>
        </w:tc>
        <w:tc>
          <w:tcPr>
            <w:tcW w:w="1701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43BA07FF" w14:textId="77777777" w:rsidR="00705B8A" w:rsidRPr="00713213" w:rsidRDefault="00705B8A" w:rsidP="003E7C4C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0"/>
                <w:szCs w:val="20"/>
                <w:lang w:eastAsia="hi-IN" w:bidi="hi-IN"/>
              </w:rPr>
            </w:pPr>
          </w:p>
        </w:tc>
      </w:tr>
    </w:tbl>
    <w:p w14:paraId="4C0A62BA" w14:textId="77777777" w:rsidR="00705B8A" w:rsidRPr="00BD5FE2" w:rsidRDefault="00705B8A" w:rsidP="00705B8A">
      <w:pPr>
        <w:jc w:val="center"/>
      </w:pPr>
    </w:p>
    <w:p w14:paraId="457A616C" w14:textId="77777777" w:rsidR="00705B8A" w:rsidRPr="00BD5FE2" w:rsidRDefault="00705B8A" w:rsidP="00705B8A">
      <w:pPr>
        <w:jc w:val="both"/>
      </w:pPr>
    </w:p>
    <w:p w14:paraId="02F83CA3" w14:textId="77777777" w:rsidR="00705B8A" w:rsidRPr="00BD5FE2" w:rsidRDefault="00705B8A" w:rsidP="00705B8A">
      <w:pPr>
        <w:jc w:val="both"/>
      </w:pPr>
      <w:r w:rsidRPr="00BD5FE2">
        <w:t xml:space="preserve">Ведущий специалист администрации </w:t>
      </w:r>
    </w:p>
    <w:p w14:paraId="083AE8DF" w14:textId="77777777" w:rsidR="00705B8A" w:rsidRPr="00BD5FE2" w:rsidRDefault="00705B8A" w:rsidP="00705B8A">
      <w:pPr>
        <w:jc w:val="both"/>
      </w:pPr>
      <w:r w:rsidRPr="00BD5FE2">
        <w:t xml:space="preserve">Скобелевского сельского поселения </w:t>
      </w:r>
    </w:p>
    <w:p w14:paraId="57047A92" w14:textId="448BB5D4" w:rsidR="00705B8A" w:rsidRPr="00BD5FE2" w:rsidRDefault="00705B8A" w:rsidP="00705B8A">
      <w:pPr>
        <w:jc w:val="both"/>
      </w:pPr>
      <w:r w:rsidRPr="00BD5FE2">
        <w:t xml:space="preserve">Гулькевичского района                                                                                                                                     </w:t>
      </w:r>
      <w:r w:rsidR="00BD5FE2">
        <w:t xml:space="preserve">                                    </w:t>
      </w:r>
      <w:r w:rsidRPr="00BD5FE2">
        <w:t xml:space="preserve"> О.С. Путивильская</w:t>
      </w:r>
    </w:p>
    <w:p w14:paraId="61DF0F6A" w14:textId="77777777" w:rsidR="00705B8A" w:rsidRPr="00713213" w:rsidRDefault="00705B8A" w:rsidP="00705B8A">
      <w:pPr>
        <w:jc w:val="both"/>
        <w:rPr>
          <w:sz w:val="28"/>
          <w:szCs w:val="28"/>
        </w:rPr>
      </w:pPr>
      <w:r w:rsidRPr="00713213">
        <w:rPr>
          <w:sz w:val="28"/>
          <w:szCs w:val="28"/>
        </w:rPr>
        <w:t xml:space="preserve">        </w:t>
      </w:r>
    </w:p>
    <w:p w14:paraId="455F4500" w14:textId="77777777" w:rsidR="00705B8A" w:rsidRPr="00713213" w:rsidRDefault="00705B8A" w:rsidP="00705B8A">
      <w:pPr>
        <w:jc w:val="both"/>
        <w:rPr>
          <w:sz w:val="28"/>
          <w:szCs w:val="28"/>
        </w:rPr>
      </w:pPr>
    </w:p>
    <w:p w14:paraId="618887EA" w14:textId="77777777" w:rsidR="00097C2A" w:rsidRDefault="00097C2A" w:rsidP="00745799">
      <w:pPr>
        <w:rPr>
          <w:b/>
          <w:bCs/>
          <w:sz w:val="28"/>
          <w:szCs w:val="28"/>
        </w:rPr>
      </w:pPr>
    </w:p>
    <w:sectPr w:rsidR="00097C2A" w:rsidSect="004F22AE">
      <w:headerReference w:type="even" r:id="rId11"/>
      <w:headerReference w:type="default" r:id="rId12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E834A" w14:textId="77777777" w:rsidR="00A77F1A" w:rsidRDefault="00A77F1A">
      <w:r>
        <w:separator/>
      </w:r>
    </w:p>
  </w:endnote>
  <w:endnote w:type="continuationSeparator" w:id="0">
    <w:p w14:paraId="3A30430E" w14:textId="77777777" w:rsidR="00A77F1A" w:rsidRDefault="00A7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375AC" w14:textId="77777777" w:rsidR="00A77F1A" w:rsidRDefault="00A77F1A">
      <w:r>
        <w:separator/>
      </w:r>
    </w:p>
  </w:footnote>
  <w:footnote w:type="continuationSeparator" w:id="0">
    <w:p w14:paraId="72741044" w14:textId="77777777" w:rsidR="00A77F1A" w:rsidRDefault="00A77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56B40" w14:textId="77777777" w:rsidR="00BD7A1D" w:rsidRDefault="009661F3" w:rsidP="00BD7A1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D7A1D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9C08451" w14:textId="77777777" w:rsidR="00BD7A1D" w:rsidRDefault="00BD7A1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3B7BA" w14:textId="77777777" w:rsidR="00BD7A1D" w:rsidRDefault="009661F3" w:rsidP="00BD7A1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D7A1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445FE">
      <w:rPr>
        <w:rStyle w:val="a6"/>
        <w:noProof/>
      </w:rPr>
      <w:t>2</w:t>
    </w:r>
    <w:r>
      <w:rPr>
        <w:rStyle w:val="a6"/>
      </w:rPr>
      <w:fldChar w:fldCharType="end"/>
    </w:r>
  </w:p>
  <w:p w14:paraId="473C2161" w14:textId="77777777" w:rsidR="00BD7A1D" w:rsidRDefault="00BD7A1D" w:rsidP="0074579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6F5A0" w14:textId="77777777" w:rsidR="00BD7A1D" w:rsidRDefault="004A7AE2" w:rsidP="00BD7A1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D7A1D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169F928" w14:textId="77777777" w:rsidR="00BD7A1D" w:rsidRDefault="00BD7A1D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4413997"/>
      <w:docPartObj>
        <w:docPartGallery w:val="Page Numbers (Top of Page)"/>
        <w:docPartUnique/>
      </w:docPartObj>
    </w:sdtPr>
    <w:sdtEndPr/>
    <w:sdtContent>
      <w:p w14:paraId="7A4FA6BC" w14:textId="77777777" w:rsidR="00DE08BA" w:rsidRDefault="004A7AE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BC824A" w14:textId="77777777" w:rsidR="00BD7A1D" w:rsidRDefault="00BD7A1D" w:rsidP="0074579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21D92"/>
    <w:multiLevelType w:val="hybridMultilevel"/>
    <w:tmpl w:val="7D48B1D8"/>
    <w:lvl w:ilvl="0" w:tplc="149E3E40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5E02EF"/>
    <w:multiLevelType w:val="singleLevel"/>
    <w:tmpl w:val="8286BF88"/>
    <w:lvl w:ilvl="0">
      <w:start w:val="5"/>
      <w:numFmt w:val="decimal"/>
      <w:lvlText w:val="%1)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55F3CBD"/>
    <w:multiLevelType w:val="singleLevel"/>
    <w:tmpl w:val="B39845A6"/>
    <w:lvl w:ilvl="0">
      <w:start w:val="1"/>
      <w:numFmt w:val="decimal"/>
      <w:lvlText w:val="2.%1."/>
      <w:legacy w:legacy="1" w:legacySpace="0" w:legacyIndent="75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5E01C66"/>
    <w:multiLevelType w:val="singleLevel"/>
    <w:tmpl w:val="470032B4"/>
    <w:lvl w:ilvl="0">
      <w:start w:val="1"/>
      <w:numFmt w:val="decimal"/>
      <w:lvlText w:val="%1)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CA8358C"/>
    <w:multiLevelType w:val="singleLevel"/>
    <w:tmpl w:val="E910A4E4"/>
    <w:lvl w:ilvl="0">
      <w:start w:val="2"/>
      <w:numFmt w:val="decimal"/>
      <w:lvlText w:val="3.%1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20B63B8"/>
    <w:multiLevelType w:val="singleLevel"/>
    <w:tmpl w:val="98EAE080"/>
    <w:lvl w:ilvl="0">
      <w:start w:val="3"/>
      <w:numFmt w:val="decimal"/>
      <w:lvlText w:val="%1)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EE54E3E"/>
    <w:multiLevelType w:val="hybridMultilevel"/>
    <w:tmpl w:val="856E3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F4589F"/>
    <w:multiLevelType w:val="singleLevel"/>
    <w:tmpl w:val="25B882D6"/>
    <w:lvl w:ilvl="0">
      <w:start w:val="1"/>
      <w:numFmt w:val="decimal"/>
      <w:lvlText w:val="4.%1."/>
      <w:legacy w:legacy="1" w:legacySpace="0" w:legacyIndent="52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6111"/>
    <w:rsid w:val="00037364"/>
    <w:rsid w:val="00043616"/>
    <w:rsid w:val="000468E8"/>
    <w:rsid w:val="00060D0F"/>
    <w:rsid w:val="00076B33"/>
    <w:rsid w:val="00094E79"/>
    <w:rsid w:val="00097C2A"/>
    <w:rsid w:val="000B087A"/>
    <w:rsid w:val="000C0136"/>
    <w:rsid w:val="000D5B3A"/>
    <w:rsid w:val="000F7ADC"/>
    <w:rsid w:val="0010185B"/>
    <w:rsid w:val="00103B88"/>
    <w:rsid w:val="001170D3"/>
    <w:rsid w:val="00121274"/>
    <w:rsid w:val="00122795"/>
    <w:rsid w:val="0013269F"/>
    <w:rsid w:val="00155E4D"/>
    <w:rsid w:val="00186E22"/>
    <w:rsid w:val="001B5C8B"/>
    <w:rsid w:val="001B7FE0"/>
    <w:rsid w:val="001C3BD7"/>
    <w:rsid w:val="001E31B3"/>
    <w:rsid w:val="0020090B"/>
    <w:rsid w:val="00206B76"/>
    <w:rsid w:val="00206CED"/>
    <w:rsid w:val="002445FE"/>
    <w:rsid w:val="00250E09"/>
    <w:rsid w:val="00254968"/>
    <w:rsid w:val="002712B9"/>
    <w:rsid w:val="0027149B"/>
    <w:rsid w:val="00276E84"/>
    <w:rsid w:val="00293D61"/>
    <w:rsid w:val="002B2803"/>
    <w:rsid w:val="002B66E9"/>
    <w:rsid w:val="002D418A"/>
    <w:rsid w:val="002D5D97"/>
    <w:rsid w:val="002D7887"/>
    <w:rsid w:val="00300CBA"/>
    <w:rsid w:val="0031154D"/>
    <w:rsid w:val="00335260"/>
    <w:rsid w:val="00360D0A"/>
    <w:rsid w:val="00365301"/>
    <w:rsid w:val="0037538D"/>
    <w:rsid w:val="00383359"/>
    <w:rsid w:val="0039645B"/>
    <w:rsid w:val="003B4373"/>
    <w:rsid w:val="003C36DF"/>
    <w:rsid w:val="003D12FD"/>
    <w:rsid w:val="003D49D8"/>
    <w:rsid w:val="003D4BD6"/>
    <w:rsid w:val="003F323A"/>
    <w:rsid w:val="00402034"/>
    <w:rsid w:val="00402422"/>
    <w:rsid w:val="0040263E"/>
    <w:rsid w:val="00407A8D"/>
    <w:rsid w:val="00421802"/>
    <w:rsid w:val="00431C56"/>
    <w:rsid w:val="004528EC"/>
    <w:rsid w:val="00473FE5"/>
    <w:rsid w:val="004858AD"/>
    <w:rsid w:val="0049164D"/>
    <w:rsid w:val="0049202B"/>
    <w:rsid w:val="004941B1"/>
    <w:rsid w:val="004A02DA"/>
    <w:rsid w:val="004A5B60"/>
    <w:rsid w:val="004A7AE2"/>
    <w:rsid w:val="004B7A35"/>
    <w:rsid w:val="004B7D2E"/>
    <w:rsid w:val="004C550E"/>
    <w:rsid w:val="004D299E"/>
    <w:rsid w:val="004D420F"/>
    <w:rsid w:val="004D7719"/>
    <w:rsid w:val="004E3B20"/>
    <w:rsid w:val="004E6111"/>
    <w:rsid w:val="00515473"/>
    <w:rsid w:val="00525B56"/>
    <w:rsid w:val="00532C71"/>
    <w:rsid w:val="00541683"/>
    <w:rsid w:val="00553B35"/>
    <w:rsid w:val="005609DE"/>
    <w:rsid w:val="00562D9A"/>
    <w:rsid w:val="00572659"/>
    <w:rsid w:val="00583438"/>
    <w:rsid w:val="00591121"/>
    <w:rsid w:val="005937D6"/>
    <w:rsid w:val="005A335E"/>
    <w:rsid w:val="005A702E"/>
    <w:rsid w:val="005C1B53"/>
    <w:rsid w:val="005C2EC0"/>
    <w:rsid w:val="005D79B8"/>
    <w:rsid w:val="005E3574"/>
    <w:rsid w:val="005F7156"/>
    <w:rsid w:val="006172B0"/>
    <w:rsid w:val="00617440"/>
    <w:rsid w:val="00653AF5"/>
    <w:rsid w:val="00653F6E"/>
    <w:rsid w:val="0066799D"/>
    <w:rsid w:val="00672D02"/>
    <w:rsid w:val="006A3155"/>
    <w:rsid w:val="006A64E5"/>
    <w:rsid w:val="006B4E4D"/>
    <w:rsid w:val="006F7FC5"/>
    <w:rsid w:val="007017CE"/>
    <w:rsid w:val="00701F45"/>
    <w:rsid w:val="00705B8A"/>
    <w:rsid w:val="00706FD6"/>
    <w:rsid w:val="00744560"/>
    <w:rsid w:val="00745799"/>
    <w:rsid w:val="0074584B"/>
    <w:rsid w:val="00746BEB"/>
    <w:rsid w:val="00757788"/>
    <w:rsid w:val="00785BF3"/>
    <w:rsid w:val="007911A3"/>
    <w:rsid w:val="00792E4B"/>
    <w:rsid w:val="0079610F"/>
    <w:rsid w:val="007A25BE"/>
    <w:rsid w:val="007A3F41"/>
    <w:rsid w:val="007F73D5"/>
    <w:rsid w:val="007F7BCA"/>
    <w:rsid w:val="008034CB"/>
    <w:rsid w:val="00810765"/>
    <w:rsid w:val="00813BD2"/>
    <w:rsid w:val="008217A3"/>
    <w:rsid w:val="00821CE9"/>
    <w:rsid w:val="00836AA2"/>
    <w:rsid w:val="00840190"/>
    <w:rsid w:val="00865A98"/>
    <w:rsid w:val="008723FF"/>
    <w:rsid w:val="008876E9"/>
    <w:rsid w:val="0089114D"/>
    <w:rsid w:val="008A04A2"/>
    <w:rsid w:val="008A2A4B"/>
    <w:rsid w:val="008C3F5C"/>
    <w:rsid w:val="008F394E"/>
    <w:rsid w:val="008F5A8B"/>
    <w:rsid w:val="008F6FF1"/>
    <w:rsid w:val="00904381"/>
    <w:rsid w:val="009051A5"/>
    <w:rsid w:val="0090547D"/>
    <w:rsid w:val="009118D5"/>
    <w:rsid w:val="00926046"/>
    <w:rsid w:val="00926C4A"/>
    <w:rsid w:val="0093799E"/>
    <w:rsid w:val="00940317"/>
    <w:rsid w:val="00940AEB"/>
    <w:rsid w:val="009634F9"/>
    <w:rsid w:val="00965110"/>
    <w:rsid w:val="009661F3"/>
    <w:rsid w:val="00974FD7"/>
    <w:rsid w:val="00975324"/>
    <w:rsid w:val="009765D4"/>
    <w:rsid w:val="009A706C"/>
    <w:rsid w:val="009B06A7"/>
    <w:rsid w:val="009C3C8F"/>
    <w:rsid w:val="009C52B9"/>
    <w:rsid w:val="009C7F20"/>
    <w:rsid w:val="009F387F"/>
    <w:rsid w:val="009F7EDB"/>
    <w:rsid w:val="00A04336"/>
    <w:rsid w:val="00A17C3F"/>
    <w:rsid w:val="00A274ED"/>
    <w:rsid w:val="00A33016"/>
    <w:rsid w:val="00A6231C"/>
    <w:rsid w:val="00A63985"/>
    <w:rsid w:val="00A77F1A"/>
    <w:rsid w:val="00A82269"/>
    <w:rsid w:val="00A879D2"/>
    <w:rsid w:val="00A92859"/>
    <w:rsid w:val="00A93D5E"/>
    <w:rsid w:val="00AB0D02"/>
    <w:rsid w:val="00B12A3C"/>
    <w:rsid w:val="00B1587D"/>
    <w:rsid w:val="00B20EAB"/>
    <w:rsid w:val="00B22A37"/>
    <w:rsid w:val="00B34A9D"/>
    <w:rsid w:val="00B35CBC"/>
    <w:rsid w:val="00B72711"/>
    <w:rsid w:val="00BA72C3"/>
    <w:rsid w:val="00BD5FE2"/>
    <w:rsid w:val="00BD7A1D"/>
    <w:rsid w:val="00BE0B4A"/>
    <w:rsid w:val="00BE194B"/>
    <w:rsid w:val="00BE59BD"/>
    <w:rsid w:val="00BE7990"/>
    <w:rsid w:val="00BF0F37"/>
    <w:rsid w:val="00BF70AA"/>
    <w:rsid w:val="00C350CD"/>
    <w:rsid w:val="00C67A9E"/>
    <w:rsid w:val="00C768B3"/>
    <w:rsid w:val="00C831D5"/>
    <w:rsid w:val="00C85DB9"/>
    <w:rsid w:val="00CE4518"/>
    <w:rsid w:val="00D3229D"/>
    <w:rsid w:val="00D32AA4"/>
    <w:rsid w:val="00D32E16"/>
    <w:rsid w:val="00D363F7"/>
    <w:rsid w:val="00D41B6E"/>
    <w:rsid w:val="00D50522"/>
    <w:rsid w:val="00D85FA2"/>
    <w:rsid w:val="00D94C59"/>
    <w:rsid w:val="00DA3C88"/>
    <w:rsid w:val="00DC395A"/>
    <w:rsid w:val="00DC59BE"/>
    <w:rsid w:val="00DC7366"/>
    <w:rsid w:val="00DD4919"/>
    <w:rsid w:val="00E05875"/>
    <w:rsid w:val="00E26903"/>
    <w:rsid w:val="00E26FA4"/>
    <w:rsid w:val="00E31630"/>
    <w:rsid w:val="00E44419"/>
    <w:rsid w:val="00E536E4"/>
    <w:rsid w:val="00E80855"/>
    <w:rsid w:val="00EF07AA"/>
    <w:rsid w:val="00EF5B3F"/>
    <w:rsid w:val="00F01940"/>
    <w:rsid w:val="00F0332F"/>
    <w:rsid w:val="00F148EA"/>
    <w:rsid w:val="00F2277F"/>
    <w:rsid w:val="00F3061B"/>
    <w:rsid w:val="00F3290D"/>
    <w:rsid w:val="00F36371"/>
    <w:rsid w:val="00F44035"/>
    <w:rsid w:val="00F4425C"/>
    <w:rsid w:val="00F45FE5"/>
    <w:rsid w:val="00F5147C"/>
    <w:rsid w:val="00F7381E"/>
    <w:rsid w:val="00F76A60"/>
    <w:rsid w:val="00F9285E"/>
    <w:rsid w:val="00F9512E"/>
    <w:rsid w:val="00FA09FA"/>
    <w:rsid w:val="00FB1E47"/>
    <w:rsid w:val="00FB4376"/>
    <w:rsid w:val="00FB78BE"/>
    <w:rsid w:val="00FC2AAF"/>
    <w:rsid w:val="00FC728F"/>
    <w:rsid w:val="00FF37DA"/>
    <w:rsid w:val="00FF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79BA7D9"/>
  <w15:docId w15:val="{70EB8C47-5851-4A2B-8A61-6DBF2D73C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661F3"/>
    <w:rPr>
      <w:sz w:val="24"/>
      <w:szCs w:val="24"/>
    </w:rPr>
  </w:style>
  <w:style w:type="paragraph" w:styleId="1">
    <w:name w:val="heading 1"/>
    <w:basedOn w:val="a"/>
    <w:qFormat/>
    <w:rsid w:val="004E6111"/>
    <w:pPr>
      <w:spacing w:after="150"/>
      <w:outlineLvl w:val="0"/>
    </w:pPr>
    <w:rPr>
      <w:b/>
      <w:bCs/>
      <w:color w:val="000000"/>
      <w:kern w:val="36"/>
      <w:sz w:val="27"/>
      <w:szCs w:val="27"/>
    </w:rPr>
  </w:style>
  <w:style w:type="paragraph" w:styleId="2">
    <w:name w:val="heading 2"/>
    <w:basedOn w:val="a"/>
    <w:next w:val="a"/>
    <w:link w:val="20"/>
    <w:semiHidden/>
    <w:unhideWhenUsed/>
    <w:qFormat/>
    <w:rsid w:val="00097C2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536E4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D7A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D7A1D"/>
  </w:style>
  <w:style w:type="paragraph" w:customStyle="1" w:styleId="10">
    <w:name w:val="Заголовок1"/>
    <w:basedOn w:val="a"/>
    <w:next w:val="a7"/>
    <w:rsid w:val="007017CE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7">
    <w:name w:val="Body Text"/>
    <w:basedOn w:val="a"/>
    <w:link w:val="a8"/>
    <w:rsid w:val="007017CE"/>
    <w:pPr>
      <w:suppressAutoHyphens/>
      <w:spacing w:after="120"/>
    </w:pPr>
    <w:rPr>
      <w:lang w:eastAsia="ar-SA"/>
    </w:rPr>
  </w:style>
  <w:style w:type="character" w:customStyle="1" w:styleId="a8">
    <w:name w:val="Основной текст Знак"/>
    <w:link w:val="a7"/>
    <w:rsid w:val="007017CE"/>
    <w:rPr>
      <w:sz w:val="24"/>
      <w:szCs w:val="24"/>
      <w:lang w:eastAsia="ar-SA"/>
    </w:rPr>
  </w:style>
  <w:style w:type="paragraph" w:styleId="a9">
    <w:name w:val="Title"/>
    <w:basedOn w:val="a"/>
    <w:next w:val="aa"/>
    <w:link w:val="ab"/>
    <w:qFormat/>
    <w:rsid w:val="007017CE"/>
    <w:pPr>
      <w:suppressAutoHyphens/>
      <w:jc w:val="center"/>
    </w:pPr>
    <w:rPr>
      <w:b/>
      <w:bCs/>
      <w:sz w:val="32"/>
      <w:lang w:eastAsia="ar-SA"/>
    </w:rPr>
  </w:style>
  <w:style w:type="character" w:customStyle="1" w:styleId="ab">
    <w:name w:val="Заголовок Знак"/>
    <w:link w:val="a9"/>
    <w:rsid w:val="007017CE"/>
    <w:rPr>
      <w:b/>
      <w:bCs/>
      <w:sz w:val="32"/>
      <w:szCs w:val="24"/>
      <w:lang w:eastAsia="ar-SA"/>
    </w:rPr>
  </w:style>
  <w:style w:type="paragraph" w:styleId="aa">
    <w:name w:val="Subtitle"/>
    <w:basedOn w:val="a"/>
    <w:next w:val="a7"/>
    <w:link w:val="ac"/>
    <w:qFormat/>
    <w:rsid w:val="007017CE"/>
    <w:pPr>
      <w:suppressAutoHyphens/>
      <w:jc w:val="center"/>
    </w:pPr>
    <w:rPr>
      <w:b/>
      <w:bCs/>
      <w:sz w:val="28"/>
      <w:lang w:eastAsia="ar-SA"/>
    </w:rPr>
  </w:style>
  <w:style w:type="character" w:customStyle="1" w:styleId="ac">
    <w:name w:val="Подзаголовок Знак"/>
    <w:link w:val="aa"/>
    <w:rsid w:val="007017CE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link w:val="2"/>
    <w:semiHidden/>
    <w:rsid w:val="00097C2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footer"/>
    <w:basedOn w:val="a"/>
    <w:link w:val="ae"/>
    <w:rsid w:val="00097C2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097C2A"/>
    <w:rPr>
      <w:sz w:val="24"/>
      <w:szCs w:val="24"/>
    </w:rPr>
  </w:style>
  <w:style w:type="character" w:styleId="af">
    <w:name w:val="Strong"/>
    <w:uiPriority w:val="22"/>
    <w:qFormat/>
    <w:rsid w:val="00745799"/>
    <w:rPr>
      <w:b/>
      <w:bCs/>
    </w:rPr>
  </w:style>
  <w:style w:type="paragraph" w:styleId="af0">
    <w:name w:val="Body Text Indent"/>
    <w:basedOn w:val="a"/>
    <w:link w:val="af1"/>
    <w:rsid w:val="00672D02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672D02"/>
    <w:rPr>
      <w:sz w:val="24"/>
      <w:szCs w:val="24"/>
    </w:rPr>
  </w:style>
  <w:style w:type="paragraph" w:styleId="af2">
    <w:name w:val="No Spacing"/>
    <w:uiPriority w:val="1"/>
    <w:qFormat/>
    <w:rsid w:val="00DD4919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DD4919"/>
    <w:rPr>
      <w:rFonts w:ascii="Calibri" w:hAnsi="Calibri"/>
      <w:sz w:val="22"/>
      <w:szCs w:val="22"/>
      <w:lang w:eastAsia="en-US"/>
    </w:rPr>
  </w:style>
  <w:style w:type="paragraph" w:customStyle="1" w:styleId="ConsNormal">
    <w:name w:val="ConsNormal"/>
    <w:rsid w:val="00DD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character" w:styleId="af3">
    <w:name w:val="Hyperlink"/>
    <w:basedOn w:val="a0"/>
    <w:unhideWhenUsed/>
    <w:rsid w:val="00DD4919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DD4919"/>
    <w:rPr>
      <w:color w:val="605E5C"/>
      <w:shd w:val="clear" w:color="auto" w:fill="E1DFDD"/>
    </w:rPr>
  </w:style>
  <w:style w:type="character" w:customStyle="1" w:styleId="a5">
    <w:name w:val="Верхний колонтитул Знак"/>
    <w:basedOn w:val="a0"/>
    <w:link w:val="a4"/>
    <w:uiPriority w:val="99"/>
    <w:rsid w:val="00DD4919"/>
    <w:rPr>
      <w:sz w:val="24"/>
      <w:szCs w:val="24"/>
    </w:rPr>
  </w:style>
  <w:style w:type="table" w:styleId="af5">
    <w:name w:val="Table Grid"/>
    <w:basedOn w:val="a1"/>
    <w:rsid w:val="00DD4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DD491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&#1056;&#1072;&#1073;&#1086;&#1095;&#1080;&#1081;%20&#1089;&#1090;&#1086;&#1083;\&#1064;&#1072;&#1073;&#1083;&#1086;&#1085;&#1099;\&#1056;&#1040;&#1057;&#1055;&#1054;&#1056;&#1071;&#1046;&#1045;&#1053;&#1048;&#1045;%202010&#1075;&#1086;&#107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F1644-559B-4927-9737-BA631FB46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2010год</Template>
  <TotalTime>87</TotalTime>
  <Pages>1</Pages>
  <Words>11228</Words>
  <Characters>64003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Microsoft</Company>
  <LinksUpToDate>false</LinksUpToDate>
  <CharactersWithSpaces>75081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SamLab.ws</dc:creator>
  <cp:lastModifiedBy>Пользователь</cp:lastModifiedBy>
  <cp:revision>28</cp:revision>
  <cp:lastPrinted>2026-06-08T06:19:00Z</cp:lastPrinted>
  <dcterms:created xsi:type="dcterms:W3CDTF">2019-05-29T10:25:00Z</dcterms:created>
  <dcterms:modified xsi:type="dcterms:W3CDTF">2026-06-08T07:59:00Z</dcterms:modified>
</cp:coreProperties>
</file>