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A6C90" w14:textId="77777777" w:rsidR="002640B0" w:rsidRPr="00AD684A" w:rsidRDefault="002640B0" w:rsidP="00AD684A">
      <w:bookmarkStart w:id="0" w:name="_GoBack"/>
    </w:p>
    <w:p w14:paraId="2673946D" w14:textId="77777777" w:rsidR="002640B0" w:rsidRPr="00AD684A" w:rsidRDefault="002640B0" w:rsidP="00AD684A">
      <w:r w:rsidRPr="00AD684A">
        <w:t>КРАСНОДАРСКИЙ КРАЙ</w:t>
      </w:r>
    </w:p>
    <w:p w14:paraId="3B11DCD9" w14:textId="77777777" w:rsidR="002640B0" w:rsidRPr="00AD684A" w:rsidRDefault="002640B0" w:rsidP="00AD684A">
      <w:r w:rsidRPr="00AD684A">
        <w:t>ГУЛЬКЕВИЧСКИЙ РАЙОН</w:t>
      </w:r>
    </w:p>
    <w:p w14:paraId="3752385A" w14:textId="77777777" w:rsidR="002640B0" w:rsidRPr="00AD684A" w:rsidRDefault="002640B0" w:rsidP="00AD684A">
      <w:r w:rsidRPr="00AD684A">
        <w:t>СОВЕТ СКОБЕЛЕВСКОГО СЕЛЬСКОГО ПОСЕЛЕНИЯ</w:t>
      </w:r>
    </w:p>
    <w:p w14:paraId="6848A9D0" w14:textId="77777777" w:rsidR="002640B0" w:rsidRPr="00AD684A" w:rsidRDefault="002640B0" w:rsidP="00AD684A">
      <w:r w:rsidRPr="00AD684A">
        <w:t>ГУЛЬКЕВИЧСКОГО РАЙОНА</w:t>
      </w:r>
    </w:p>
    <w:p w14:paraId="46A77797" w14:textId="77777777" w:rsidR="002640B0" w:rsidRPr="00AD684A" w:rsidRDefault="002640B0" w:rsidP="00AD684A"/>
    <w:p w14:paraId="21A3AC55" w14:textId="77777777" w:rsidR="002640B0" w:rsidRPr="00AD684A" w:rsidRDefault="002640B0" w:rsidP="00AD684A">
      <w:r w:rsidRPr="00AD684A">
        <w:t>РЕШЕНИЕ</w:t>
      </w:r>
    </w:p>
    <w:p w14:paraId="1F16EF81" w14:textId="77777777" w:rsidR="002640B0" w:rsidRPr="00AD684A" w:rsidRDefault="002640B0" w:rsidP="00AD684A"/>
    <w:p w14:paraId="4DEEEB4C" w14:textId="1267377E" w:rsidR="002640B0" w:rsidRPr="00AD684A" w:rsidRDefault="002640B0" w:rsidP="00AD684A">
      <w:r w:rsidRPr="00AD684A">
        <w:t>20 апреля 2026 года                                   № 64                                     ст. Скобелевская</w:t>
      </w:r>
    </w:p>
    <w:p w14:paraId="61C5AEBB" w14:textId="77777777" w:rsidR="002640B0" w:rsidRPr="00AD684A" w:rsidRDefault="002640B0" w:rsidP="00AD684A"/>
    <w:p w14:paraId="51268FC4" w14:textId="1060810F" w:rsidR="0012237A" w:rsidRPr="00AD684A" w:rsidRDefault="006F75E9" w:rsidP="00AD684A">
      <w:r w:rsidRPr="00AD684A">
        <w:t xml:space="preserve">Об утверждении </w:t>
      </w:r>
      <w:r w:rsidR="002463E4" w:rsidRPr="00AD684A">
        <w:t>Положения об административной комиссии</w:t>
      </w:r>
      <w:r w:rsidR="0012237A" w:rsidRPr="00AD684A">
        <w:t xml:space="preserve"> </w:t>
      </w:r>
    </w:p>
    <w:p w14:paraId="69967CE7" w14:textId="6143D3E5" w:rsidR="006F75E9" w:rsidRPr="00AD684A" w:rsidRDefault="0012237A" w:rsidP="00AD684A">
      <w:r w:rsidRPr="00AD684A">
        <w:t xml:space="preserve">при администрации </w:t>
      </w:r>
      <w:r w:rsidR="006F75E9" w:rsidRPr="00AD684A">
        <w:t>Скобелевского сельского поселения Гулькевичского района</w:t>
      </w:r>
    </w:p>
    <w:p w14:paraId="4D4293F1" w14:textId="784C9881" w:rsidR="00B619C5" w:rsidRPr="00AD684A" w:rsidRDefault="00B619C5" w:rsidP="00AD684A"/>
    <w:p w14:paraId="7F0ECB2A" w14:textId="77777777" w:rsidR="002E7A06" w:rsidRPr="00AD684A" w:rsidRDefault="002E7A06" w:rsidP="00AD684A"/>
    <w:p w14:paraId="3D7B9294" w14:textId="719812BF" w:rsidR="00BB2A60" w:rsidRPr="00AD684A" w:rsidRDefault="0012237A" w:rsidP="00AD684A">
      <w:r w:rsidRPr="00AD684A">
        <w:t xml:space="preserve">Во исполнение положений Закона Краснодарского края от 14 декабря 2006 </w:t>
      </w:r>
      <w:r w:rsidR="00CF0D4A" w:rsidRPr="00AD684A">
        <w:t>года</w:t>
      </w:r>
      <w:r w:rsidRPr="00AD684A">
        <w:t xml:space="preserve"> № 1144-КЗ «О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 руководствуясь Кодексом Российской Федерации об административных правонарушениях, Федеральным законом от </w:t>
      </w:r>
      <w:r w:rsidR="0052353C" w:rsidRPr="00AD684A">
        <w:t>20 марта 2025 года № 33-ФЗ «Об общих принципах организации местного самоуправления в единой системе публичной власти»</w:t>
      </w:r>
      <w:r w:rsidRPr="00AD684A">
        <w:t xml:space="preserve">, статьей 11.3 Закона Краснодарского края от 23 июля 2003 </w:t>
      </w:r>
      <w:r w:rsidR="00CF0D4A" w:rsidRPr="00AD684A">
        <w:t>года</w:t>
      </w:r>
      <w:r w:rsidRPr="00AD684A">
        <w:t xml:space="preserve"> № 608-КЗ «Об административных правонарушениях», статьей 46 Бюджетного кодекса Российской Федерации и Уставом</w:t>
      </w:r>
      <w:r w:rsidR="00BB2A60" w:rsidRPr="00AD684A">
        <w:t xml:space="preserve"> Скобелевского сельского поселения Гулькевичского района,</w:t>
      </w:r>
      <w:r w:rsidRPr="00AD684A">
        <w:t xml:space="preserve"> </w:t>
      </w:r>
      <w:r w:rsidR="00BB2A60" w:rsidRPr="00AD684A">
        <w:t>Совет Скобелевского сельского поселения Гулькевичского района</w:t>
      </w:r>
      <w:r w:rsidR="00274C52" w:rsidRPr="00AD684A">
        <w:t xml:space="preserve"> </w:t>
      </w:r>
      <w:r w:rsidR="00BB2A60" w:rsidRPr="00AD684A">
        <w:t>решил:</w:t>
      </w:r>
    </w:p>
    <w:p w14:paraId="48B30A30" w14:textId="1BE4D029" w:rsidR="00BB2A60" w:rsidRPr="00AD684A" w:rsidRDefault="00BB2A60" w:rsidP="00AD684A">
      <w:r w:rsidRPr="00AD684A">
        <w:t xml:space="preserve">1. </w:t>
      </w:r>
      <w:r w:rsidR="006F75E9" w:rsidRPr="00AD684A">
        <w:t xml:space="preserve">Утвердить </w:t>
      </w:r>
      <w:r w:rsidR="0012237A" w:rsidRPr="00AD684A">
        <w:t>Положение об административной комиссии при администрации Скобелевского сельского поселения Гулькевичского района</w:t>
      </w:r>
      <w:r w:rsidR="006F75E9" w:rsidRPr="00AD684A">
        <w:t xml:space="preserve"> (прилагается)</w:t>
      </w:r>
      <w:r w:rsidRPr="00AD684A">
        <w:t>.</w:t>
      </w:r>
    </w:p>
    <w:p w14:paraId="3412660C" w14:textId="48083519" w:rsidR="0012237A" w:rsidRPr="00AD684A" w:rsidRDefault="0012237A" w:rsidP="00AD684A">
      <w:r w:rsidRPr="00AD684A">
        <w:t>2. Признать утратившими силу решения Совета Скобелевского сельского поселения Гулькевичского района:</w:t>
      </w:r>
    </w:p>
    <w:p w14:paraId="2354A3C0" w14:textId="182D1CD1" w:rsidR="0012237A" w:rsidRPr="00AD684A" w:rsidRDefault="0012237A" w:rsidP="00AD684A">
      <w:r w:rsidRPr="00AD684A">
        <w:t xml:space="preserve">от 17 мая 2011 </w:t>
      </w:r>
      <w:r w:rsidR="00CF0D4A" w:rsidRPr="00AD684A">
        <w:t>года</w:t>
      </w:r>
      <w:r w:rsidRPr="00AD684A">
        <w:t xml:space="preserve"> № 2</w:t>
      </w:r>
      <w:r w:rsidR="000B5E4A" w:rsidRPr="00AD684A">
        <w:t xml:space="preserve"> </w:t>
      </w:r>
      <w:r w:rsidRPr="00AD684A">
        <w:t>«Об утверждении положения и состава административной комиссии при администрации Скобелевского сельского поселения Гулькевичского района»;</w:t>
      </w:r>
    </w:p>
    <w:p w14:paraId="7DE9C8AF" w14:textId="2FFA8D93" w:rsidR="0012237A" w:rsidRPr="00AD684A" w:rsidRDefault="0012237A" w:rsidP="00AD684A">
      <w:r w:rsidRPr="00AD684A">
        <w:t xml:space="preserve">от 12 февраля 2013 </w:t>
      </w:r>
      <w:r w:rsidR="00CF0D4A" w:rsidRPr="00AD684A">
        <w:t>года</w:t>
      </w:r>
      <w:r w:rsidRPr="00AD684A">
        <w:t xml:space="preserve"> № 2 </w:t>
      </w:r>
      <w:r w:rsidR="000B5E4A" w:rsidRPr="00AD684A">
        <w:t>«О внесении изменений в решение Совета Скобелевского сельского поселения Гулькевичского района от 17 мая 2011 года № 2 «О положении и составе административной комиссии при администрации Скобелевского сельского поселения Гулькевичского района»;</w:t>
      </w:r>
    </w:p>
    <w:p w14:paraId="6BE343F8" w14:textId="7A6FEB6B" w:rsidR="000B5E4A" w:rsidRPr="00AD684A" w:rsidRDefault="0012237A" w:rsidP="00AD684A">
      <w:r w:rsidRPr="00AD684A">
        <w:t xml:space="preserve">от 20 января 2014 </w:t>
      </w:r>
      <w:r w:rsidR="00CF0D4A" w:rsidRPr="00AD684A">
        <w:t>года</w:t>
      </w:r>
      <w:r w:rsidRPr="00AD684A">
        <w:t xml:space="preserve"> № </w:t>
      </w:r>
      <w:r w:rsidR="000B5E4A" w:rsidRPr="00AD684A">
        <w:t>6 «О внесении изменений в решение Совета Скобелевского сельского поселения Гулькевичского района от 17 мая 2011 года № 2 «О положении и составе административной комиссии при администрации Скобелевского сельского поселения Гулькевичского района».</w:t>
      </w:r>
    </w:p>
    <w:p w14:paraId="43B280DC" w14:textId="307A3B3F" w:rsidR="005519D3" w:rsidRPr="00AD684A" w:rsidRDefault="005519D3" w:rsidP="00AD684A">
      <w:r w:rsidRPr="00AD684A">
        <w:rPr>
          <w:rFonts w:eastAsia="Lucida Sans Unicode"/>
        </w:rPr>
        <w:t xml:space="preserve">3. </w:t>
      </w:r>
      <w:r w:rsidRPr="00AD684A">
        <w:t xml:space="preserve">Опубликовать настоящее </w:t>
      </w:r>
      <w:r w:rsidR="00297D61" w:rsidRPr="00AD684A">
        <w:t>реш</w:t>
      </w:r>
      <w:r w:rsidRPr="00AD684A">
        <w:t>ение на сайте общественно-политической газеты Гулькевичского района Краснодарского края «В 24 часа» и разместить на сайте Скобелевского сельского поселения Гулькевичского района в информационно-телекоммуникационной сети «Интернет».</w:t>
      </w:r>
    </w:p>
    <w:p w14:paraId="27ABA78E" w14:textId="61844E0C" w:rsidR="00344509" w:rsidRPr="00AD684A" w:rsidRDefault="0012237A" w:rsidP="00AD684A">
      <w:r w:rsidRPr="00AD684A">
        <w:t>4</w:t>
      </w:r>
      <w:r w:rsidR="00344509" w:rsidRPr="00AD684A">
        <w:t xml:space="preserve">. Контроль за выполнением настоящего решения возложить на постоянную комиссию </w:t>
      </w:r>
      <w:r w:rsidR="005519D3" w:rsidRPr="00AD684A">
        <w:t xml:space="preserve">по работе с общественными организациями, законности, правопорядка, делам военнослужащих и казачества </w:t>
      </w:r>
      <w:r w:rsidR="00344509" w:rsidRPr="00AD684A">
        <w:t>Совета Скобелевского сельского поселения Гулькевичского района.</w:t>
      </w:r>
    </w:p>
    <w:p w14:paraId="2FBDF30D" w14:textId="77777777" w:rsidR="005519D3" w:rsidRPr="00AD684A" w:rsidRDefault="007241BE" w:rsidP="00AD684A">
      <w:r w:rsidRPr="00AD684A">
        <w:t>5</w:t>
      </w:r>
      <w:r w:rsidR="00344509" w:rsidRPr="00AD684A">
        <w:t>. Р</w:t>
      </w:r>
      <w:r w:rsidR="009C56CC" w:rsidRPr="00AD684A">
        <w:t xml:space="preserve">ешение </w:t>
      </w:r>
      <w:r w:rsidR="005519D3" w:rsidRPr="00AD684A">
        <w:t>вступает в силу после его официального опубликования.</w:t>
      </w:r>
    </w:p>
    <w:p w14:paraId="7EDF35C2" w14:textId="77777777" w:rsidR="00344509" w:rsidRPr="00AD684A" w:rsidRDefault="00344509" w:rsidP="00AD684A"/>
    <w:p w14:paraId="541E612A" w14:textId="77777777" w:rsidR="00B619C5" w:rsidRPr="00AD684A" w:rsidRDefault="00B619C5" w:rsidP="00AD684A"/>
    <w:p w14:paraId="4B5B7513" w14:textId="77777777" w:rsidR="00937F80" w:rsidRPr="00AD684A" w:rsidRDefault="00937F80" w:rsidP="00AD684A"/>
    <w:p w14:paraId="295A2F3B" w14:textId="77777777" w:rsidR="00937F80" w:rsidRPr="00AD684A" w:rsidRDefault="00AA0DE2" w:rsidP="00AD684A">
      <w:r w:rsidRPr="00AD684A">
        <w:t xml:space="preserve">Глава </w:t>
      </w:r>
    </w:p>
    <w:p w14:paraId="23C30AAF" w14:textId="03D2AD80" w:rsidR="00745799" w:rsidRPr="00AD684A" w:rsidRDefault="00AA0DE2" w:rsidP="00AD684A">
      <w:r w:rsidRPr="00AD684A">
        <w:t xml:space="preserve">Скобелевского сельского поселения </w:t>
      </w:r>
    </w:p>
    <w:p w14:paraId="4456AA6B" w14:textId="77777777" w:rsidR="00937F80" w:rsidRPr="00AD684A" w:rsidRDefault="00AA0DE2" w:rsidP="00AD684A">
      <w:r w:rsidRPr="00AD684A">
        <w:lastRenderedPageBreak/>
        <w:t>Гулькевичского района</w:t>
      </w:r>
    </w:p>
    <w:p w14:paraId="24601976" w14:textId="443C196C" w:rsidR="00AA0DE2" w:rsidRPr="00AD684A" w:rsidRDefault="00AA0DE2" w:rsidP="00AD684A">
      <w:r w:rsidRPr="00AD684A">
        <w:t>С.Н. Стародубцев</w:t>
      </w:r>
    </w:p>
    <w:p w14:paraId="0EA73F82" w14:textId="77777777" w:rsidR="00937F80" w:rsidRPr="00AD684A" w:rsidRDefault="00937F80" w:rsidP="00AD684A"/>
    <w:p w14:paraId="2C0FFE93" w14:textId="77777777" w:rsidR="002640B0" w:rsidRPr="00AD684A" w:rsidRDefault="002640B0" w:rsidP="00AD684A">
      <w:r w:rsidRPr="00AD684A">
        <w:t>Приложение</w:t>
      </w:r>
    </w:p>
    <w:p w14:paraId="0A9025FA" w14:textId="140B13C0" w:rsidR="002640B0" w:rsidRPr="00AD684A" w:rsidRDefault="00937F80" w:rsidP="00AD684A">
      <w:r w:rsidRPr="00AD684A">
        <w:t>Утверждено</w:t>
      </w:r>
    </w:p>
    <w:p w14:paraId="35BD535B" w14:textId="77777777" w:rsidR="008A3BFE" w:rsidRPr="00AD684A" w:rsidRDefault="002640B0" w:rsidP="00AD684A">
      <w:r w:rsidRPr="00AD684A">
        <w:t xml:space="preserve">решением Совета </w:t>
      </w:r>
    </w:p>
    <w:p w14:paraId="47293FF8" w14:textId="77777777" w:rsidR="008A3BFE" w:rsidRPr="00AD684A" w:rsidRDefault="002640B0" w:rsidP="00AD684A">
      <w:r w:rsidRPr="00AD684A">
        <w:t xml:space="preserve">Скобелевского сельского поселения </w:t>
      </w:r>
    </w:p>
    <w:p w14:paraId="3B65BF80" w14:textId="77777777" w:rsidR="008A3BFE" w:rsidRPr="00AD684A" w:rsidRDefault="002640B0" w:rsidP="00AD684A">
      <w:r w:rsidRPr="00AD684A">
        <w:t>Гулькевичского района</w:t>
      </w:r>
    </w:p>
    <w:p w14:paraId="433BDF8E" w14:textId="49705636" w:rsidR="002640B0" w:rsidRPr="00AD684A" w:rsidRDefault="002640B0" w:rsidP="00AD684A">
      <w:r w:rsidRPr="00AD684A">
        <w:t xml:space="preserve"> от </w:t>
      </w:r>
      <w:r w:rsidR="00937F80" w:rsidRPr="00AD684A">
        <w:t>20.04.2026 г.</w:t>
      </w:r>
      <w:r w:rsidRPr="00AD684A">
        <w:t xml:space="preserve"> № </w:t>
      </w:r>
      <w:r w:rsidR="00937F80" w:rsidRPr="00AD684A">
        <w:t>64</w:t>
      </w:r>
    </w:p>
    <w:p w14:paraId="6AFC107E" w14:textId="77777777" w:rsidR="002640B0" w:rsidRPr="00AD684A" w:rsidRDefault="002640B0" w:rsidP="00AD684A"/>
    <w:p w14:paraId="75A81EBF" w14:textId="77777777" w:rsidR="008A3BFE" w:rsidRPr="00AD684A" w:rsidRDefault="008A3BFE" w:rsidP="00AD684A"/>
    <w:p w14:paraId="63119DAB" w14:textId="77777777" w:rsidR="002640B0" w:rsidRPr="00AD684A" w:rsidRDefault="002640B0" w:rsidP="00AD684A">
      <w:r w:rsidRPr="00AD684A">
        <w:t>ПОЛОЖЕНИЕ</w:t>
      </w:r>
    </w:p>
    <w:p w14:paraId="1E1AC3CC" w14:textId="4DB06A04" w:rsidR="002640B0" w:rsidRPr="00AD684A" w:rsidRDefault="002640B0" w:rsidP="00AD684A">
      <w:r w:rsidRPr="00AD684A">
        <w:t>об административной комиссии при администрации Скобелевского сельского поселения Гулькевичского района</w:t>
      </w:r>
    </w:p>
    <w:p w14:paraId="03D61E8A" w14:textId="77777777" w:rsidR="002640B0" w:rsidRPr="00AD684A" w:rsidRDefault="002640B0" w:rsidP="00AD684A"/>
    <w:p w14:paraId="485E34CD" w14:textId="75C389AC" w:rsidR="002640B0" w:rsidRPr="00AD684A" w:rsidRDefault="008A3BFE" w:rsidP="00AD684A">
      <w:r w:rsidRPr="00AD684A">
        <w:t xml:space="preserve">1. </w:t>
      </w:r>
      <w:r w:rsidR="002640B0" w:rsidRPr="00AD684A">
        <w:t>Общие положения</w:t>
      </w:r>
    </w:p>
    <w:p w14:paraId="611C7DCE" w14:textId="77777777" w:rsidR="002640B0" w:rsidRPr="00AD684A" w:rsidRDefault="002640B0" w:rsidP="00AD684A"/>
    <w:p w14:paraId="1D131FCE" w14:textId="5CD7610F" w:rsidR="002640B0" w:rsidRPr="00AD684A" w:rsidRDefault="002640B0" w:rsidP="00AD684A">
      <w:r w:rsidRPr="00AD684A">
        <w:t xml:space="preserve">1.1. Административная комиссия при администрации Скобелевского сельского поселения Гулькевичского района (далее - административная комиссия) является постоянно действующим коллегиальным органом, созданным представительным органом Скобелевского сельского поселения Гулькевичского района для рассмотрения дел об административных правонарушениях, предусмотренных Законом Краснодарского края от 23 июля 2003 </w:t>
      </w:r>
      <w:r w:rsidR="00CF0D4A" w:rsidRPr="00AD684A">
        <w:t>года</w:t>
      </w:r>
      <w:r w:rsidRPr="00AD684A">
        <w:t xml:space="preserve"> № 608-КЗ «Об административных правонарушениях» (далее – Закон Краснодарского края № 608-КЗ).</w:t>
      </w:r>
    </w:p>
    <w:p w14:paraId="01B7DEC2" w14:textId="7E608E3C" w:rsidR="002640B0" w:rsidRPr="00AD684A" w:rsidRDefault="002640B0" w:rsidP="00AD684A">
      <w:r w:rsidRPr="00AD684A">
        <w:t>1.2. Комиссия в своей деятельности руководствуется Конституцией Российской Федерации, Кодексом Российской Федерации об административных правонарушениях, законом Краснодарского края № 608-КЗ, другими законодательными актами Российской Федерации и Краснодарского края, муниципальными правовыми актами, настоящим Положением.</w:t>
      </w:r>
    </w:p>
    <w:p w14:paraId="05E95F71" w14:textId="77777777" w:rsidR="002640B0" w:rsidRPr="00AD684A" w:rsidRDefault="002640B0" w:rsidP="00AD684A">
      <w:r w:rsidRPr="00AD684A">
        <w:t>Административная комиссия уполномочена в соответствии с действующим законодательством осуществлять подготовку к рассмотрению и рассматривать дела об административных правонарушениях, совершенных на территории Скобелевского сельского поселения Гулькевичского района, а также выносить по этим делам решения в порядке, установленном законом.</w:t>
      </w:r>
    </w:p>
    <w:p w14:paraId="64FF36E9" w14:textId="77777777" w:rsidR="002640B0" w:rsidRPr="00AD684A" w:rsidRDefault="002640B0" w:rsidP="00AD684A">
      <w:r w:rsidRPr="00AD684A">
        <w:t>1.3. Перечень правонарушений, подлежащих рассмотрению административной комиссией, установлен пунктом 5 статьи 11.3 Закона Краснодарского края № 608-КЗ.</w:t>
      </w:r>
    </w:p>
    <w:p w14:paraId="2DEA76B5" w14:textId="77777777" w:rsidR="002640B0" w:rsidRPr="00AD684A" w:rsidRDefault="002640B0" w:rsidP="00AD684A"/>
    <w:p w14:paraId="16D8C1CB" w14:textId="03DFF333" w:rsidR="002640B0" w:rsidRPr="00AD684A" w:rsidRDefault="008A3BFE" w:rsidP="00AD684A">
      <w:r w:rsidRPr="00AD684A">
        <w:t xml:space="preserve">2. </w:t>
      </w:r>
      <w:r w:rsidR="002640B0" w:rsidRPr="00AD684A">
        <w:t>Цели, задачи и функции административной комиссии</w:t>
      </w:r>
    </w:p>
    <w:p w14:paraId="148F3987" w14:textId="77777777" w:rsidR="002640B0" w:rsidRPr="00AD684A" w:rsidRDefault="002640B0" w:rsidP="00AD684A"/>
    <w:p w14:paraId="559EAD09" w14:textId="77777777" w:rsidR="002640B0" w:rsidRPr="00AD684A" w:rsidRDefault="002640B0" w:rsidP="00AD684A">
      <w:r w:rsidRPr="00AD684A">
        <w:t>2.1. Основной целью административной комиссии является разрешение вопроса о привлечении к административной ответственности граждан, должностных и юридических лиц, в отношении которых составлен протокол об административном правонарушении, на основе общепризнанных принципов международного права, принципов равенства перед законом, презумпции невиновности, обеспечения законности при назначении административного наказания.</w:t>
      </w:r>
    </w:p>
    <w:p w14:paraId="43610690" w14:textId="77777777" w:rsidR="002640B0" w:rsidRPr="00AD684A" w:rsidRDefault="002640B0" w:rsidP="00AD684A"/>
    <w:p w14:paraId="7C45A969" w14:textId="77777777" w:rsidR="002640B0" w:rsidRPr="00AD684A" w:rsidRDefault="002640B0" w:rsidP="00AD684A">
      <w:r w:rsidRPr="00AD684A">
        <w:t>2.2. Основной задачей административной комиссии является рассмотрение дел об административных правонарушениях в пределах своей компетенции на основе всестороннего, полного, объективного и своевременного выяснения обстоятельств каждого дела, разрешении его в точном соответствии с законом, а также обеспечение исполнения вынесенного постановления, защиты прав и законных интересов организаций, предприятий и граждан.</w:t>
      </w:r>
    </w:p>
    <w:p w14:paraId="17811EF4" w14:textId="77777777" w:rsidR="002640B0" w:rsidRPr="00AD684A" w:rsidRDefault="002640B0" w:rsidP="00AD684A">
      <w:r w:rsidRPr="00AD684A">
        <w:lastRenderedPageBreak/>
        <w:t>2.3. Для достижения поставленной задачи административная комиссия осуществляет следующие функции:</w:t>
      </w:r>
    </w:p>
    <w:p w14:paraId="4F8D2937" w14:textId="77777777" w:rsidR="002640B0" w:rsidRPr="00AD684A" w:rsidRDefault="002640B0" w:rsidP="00AD684A">
      <w:r w:rsidRPr="00AD684A">
        <w:t>рассматривает дела об административных правонарушениях;</w:t>
      </w:r>
    </w:p>
    <w:p w14:paraId="7573141F" w14:textId="77777777" w:rsidR="002640B0" w:rsidRPr="00AD684A" w:rsidRDefault="002640B0" w:rsidP="00AD684A">
      <w:r w:rsidRPr="00AD684A">
        <w:t xml:space="preserve">выясняет обстоятельства, исключающие производство по делу об административных правонарушениях, а также имеются ли обстоятельства, смягчающие или отягчающие административную ответственность;  </w:t>
      </w:r>
    </w:p>
    <w:p w14:paraId="5AD7CDBD" w14:textId="77777777" w:rsidR="002640B0" w:rsidRPr="00AD684A" w:rsidRDefault="002640B0" w:rsidP="00AD684A">
      <w:r w:rsidRPr="00AD684A">
        <w:t>выясняет, причинен ли имущественный ущерб, имеются ли основания для передачи материалов об административном правонарушении судам и органам, уполномоченные рассматривать дела об административных правонарушениях, также выясняет другие обстоятельства, имеющие значение для правильного разрешения дела;</w:t>
      </w:r>
    </w:p>
    <w:p w14:paraId="23FCBBD4" w14:textId="77777777" w:rsidR="002640B0" w:rsidRPr="00AD684A" w:rsidRDefault="002640B0" w:rsidP="00AD684A">
      <w:r w:rsidRPr="00AD684A">
        <w:t>выносит решения по результатам рассмотрения дел;</w:t>
      </w:r>
    </w:p>
    <w:p w14:paraId="31BE8AA2" w14:textId="77777777" w:rsidR="002640B0" w:rsidRPr="00AD684A" w:rsidRDefault="002640B0" w:rsidP="00AD684A">
      <w:r w:rsidRPr="00AD684A">
        <w:t>осуществляет контроль за правильным и своевременным исполнением постановлений о наложении административных взысканий.</w:t>
      </w:r>
    </w:p>
    <w:p w14:paraId="75D941CA" w14:textId="77777777" w:rsidR="002640B0" w:rsidRPr="00AD684A" w:rsidRDefault="002640B0" w:rsidP="00AD684A"/>
    <w:p w14:paraId="2ABDD387" w14:textId="27BD450E" w:rsidR="002640B0" w:rsidRPr="00AD684A" w:rsidRDefault="008A3BFE" w:rsidP="00AD684A">
      <w:r w:rsidRPr="00AD684A">
        <w:t xml:space="preserve">3. </w:t>
      </w:r>
      <w:r w:rsidR="002640B0" w:rsidRPr="00AD684A">
        <w:t>Состав административной комиссии и порядок организации административной комиссии</w:t>
      </w:r>
    </w:p>
    <w:p w14:paraId="4F68A04F" w14:textId="77777777" w:rsidR="002640B0" w:rsidRPr="00AD684A" w:rsidRDefault="002640B0" w:rsidP="00AD684A"/>
    <w:p w14:paraId="7BDACE5D" w14:textId="77777777" w:rsidR="002640B0" w:rsidRPr="00AD684A" w:rsidRDefault="002640B0" w:rsidP="00AD684A">
      <w:r w:rsidRPr="00AD684A">
        <w:t>3.1. Административная комиссия создается Советом Скобелевского сельского поселения Гулькевичского района по представлению главы Скобелевского сельского поселения Гулькевичского района в составе председателя, заместителя председателя, ответственного секретаря и иных членов комиссии на срок полномочий Совета Скобелевского сельского поселения Гулькевичского района.</w:t>
      </w:r>
    </w:p>
    <w:p w14:paraId="142BB38F" w14:textId="77777777" w:rsidR="002640B0" w:rsidRPr="00AD684A" w:rsidRDefault="002640B0" w:rsidP="00AD684A">
      <w:r w:rsidRPr="00AD684A">
        <w:t>Численный состав административной комиссии составляет семь человек.</w:t>
      </w:r>
    </w:p>
    <w:p w14:paraId="6B942C78" w14:textId="77777777" w:rsidR="002640B0" w:rsidRPr="00AD684A" w:rsidRDefault="002640B0" w:rsidP="00AD684A">
      <w:r w:rsidRPr="00AD684A">
        <w:t>Изменения в состав административной комиссии вносятся решением Совета Скобелевского сельского поселения Гулькевичского района.</w:t>
      </w:r>
    </w:p>
    <w:p w14:paraId="2E7AE84A" w14:textId="77777777" w:rsidR="002640B0" w:rsidRPr="00AD684A" w:rsidRDefault="002640B0" w:rsidP="00AD684A">
      <w:r w:rsidRPr="00AD684A">
        <w:t>3.2. Председатель, заместитель председателя и ответственный секретарь административной комиссии назначаются из числа лиц, замещающих должности муниципальной службы в Скобелевском сельском поселении Гулькевичского района.</w:t>
      </w:r>
    </w:p>
    <w:p w14:paraId="3C2E198D" w14:textId="77777777" w:rsidR="002640B0" w:rsidRPr="00AD684A" w:rsidRDefault="002640B0" w:rsidP="00AD684A">
      <w:r w:rsidRPr="00AD684A">
        <w:t>3.3. Требования, предъявляемые к членам административной комиссии.</w:t>
      </w:r>
    </w:p>
    <w:p w14:paraId="4F9718AE" w14:textId="77777777" w:rsidR="002640B0" w:rsidRPr="00AD684A" w:rsidRDefault="002640B0" w:rsidP="00AD684A">
      <w:r w:rsidRPr="00AD684A">
        <w:t>Членом административной комиссии может быть назначен гражданин Российской Федерации, достигший 21 года, выразивший в письменной форме свое согласие на включение его в состав соответствующей административной комиссии. Ответственный секретарь административной комиссии должен иметь высшее юридическое образование.</w:t>
      </w:r>
    </w:p>
    <w:p w14:paraId="729A989C" w14:textId="77777777" w:rsidR="002640B0" w:rsidRPr="00AD684A" w:rsidRDefault="002640B0" w:rsidP="00AD684A">
      <w:r w:rsidRPr="00AD684A">
        <w:t>Не может быть назначено членом административной комиссии лицо, признанное решением суда недееспособным или ограниченно дееспособным, имеющее неснятую или непогашенную в установленном законом порядке судимость, содержащееся в учреждениях уголовно-исполнительной системы, следственных изоляторах или изоляторах временного содержания и иных местах содержания под стражей, имеющее заболевание, которое согласно медицинскому заключению препятствует исполнению им полномочий члена административной комиссии.</w:t>
      </w:r>
    </w:p>
    <w:p w14:paraId="2FDD8ADD" w14:textId="77777777" w:rsidR="002640B0" w:rsidRPr="00AD684A" w:rsidRDefault="002640B0" w:rsidP="00AD684A">
      <w:r w:rsidRPr="00AD684A">
        <w:t>3.4. Деятельность административной комиссии организуется ее председателем и ответственным секретарем.</w:t>
      </w:r>
    </w:p>
    <w:p w14:paraId="6125133B" w14:textId="77777777" w:rsidR="002640B0" w:rsidRPr="00AD684A" w:rsidRDefault="002640B0" w:rsidP="00AD684A">
      <w:r w:rsidRPr="00AD684A">
        <w:t>3.5. Дела об административных правонарушениях рассматриваются административной комиссией на заседаниях, которые проводятся с периодичностью, обеспечивающей соблюдение сроков рассмотрения дел об административных правонарушениях.</w:t>
      </w:r>
    </w:p>
    <w:p w14:paraId="665F9B31" w14:textId="77777777" w:rsidR="002640B0" w:rsidRPr="00AD684A" w:rsidRDefault="002640B0" w:rsidP="00AD684A">
      <w:r w:rsidRPr="00AD684A">
        <w:t>Заседание административной комиссии правомочно, если в нем принимает участие более половины от установленного числа членов административной комиссии.</w:t>
      </w:r>
    </w:p>
    <w:p w14:paraId="7CD1A20E" w14:textId="77777777" w:rsidR="002640B0" w:rsidRPr="00AD684A" w:rsidRDefault="002640B0" w:rsidP="00AD684A">
      <w:r w:rsidRPr="00AD684A">
        <w:t>Решения административной комиссии принимаются простым большинством голосов членов административной комиссии, присутствующих на заседании.</w:t>
      </w:r>
    </w:p>
    <w:p w14:paraId="1142EB93" w14:textId="77777777" w:rsidR="002640B0" w:rsidRPr="00AD684A" w:rsidRDefault="002640B0" w:rsidP="00AD684A">
      <w:r w:rsidRPr="00AD684A">
        <w:t xml:space="preserve">3.6. Председатель административной комиссии: </w:t>
      </w:r>
    </w:p>
    <w:p w14:paraId="4F541CE0" w14:textId="77777777" w:rsidR="002640B0" w:rsidRPr="00AD684A" w:rsidRDefault="002640B0" w:rsidP="00AD684A">
      <w:r w:rsidRPr="00AD684A">
        <w:t>осуществляет руководство деятельностью административной комиссии;</w:t>
      </w:r>
    </w:p>
    <w:p w14:paraId="68E4993C" w14:textId="77777777" w:rsidR="002640B0" w:rsidRPr="00AD684A" w:rsidRDefault="002640B0" w:rsidP="00AD684A">
      <w:r w:rsidRPr="00AD684A">
        <w:t>председательствует на заседаниях административной комиссии, организует и планирует ее работу;</w:t>
      </w:r>
    </w:p>
    <w:p w14:paraId="24D7872A" w14:textId="77777777" w:rsidR="002640B0" w:rsidRPr="00AD684A" w:rsidRDefault="002640B0" w:rsidP="00AD684A">
      <w:r w:rsidRPr="00AD684A">
        <w:lastRenderedPageBreak/>
        <w:t>назначает заседания административной комиссии;</w:t>
      </w:r>
    </w:p>
    <w:p w14:paraId="7B690D1A" w14:textId="77777777" w:rsidR="002640B0" w:rsidRPr="00AD684A" w:rsidRDefault="002640B0" w:rsidP="00AD684A">
      <w:r w:rsidRPr="00AD684A">
        <w:t>подписывает решения, принятые на заседаниях административной комиссии, а также протоколы заседаний административной комиссии;</w:t>
      </w:r>
    </w:p>
    <w:p w14:paraId="08289D27" w14:textId="77777777" w:rsidR="002640B0" w:rsidRPr="00AD684A" w:rsidRDefault="002640B0" w:rsidP="00AD684A">
      <w:r w:rsidRPr="00AD684A">
        <w:t>направляет в уполномоченные государственные органы, осуществляющие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и финансовых средств, запрашиваемую информацию и отчетные документы о деятельности административной комиссии в установленные сроки;</w:t>
      </w:r>
    </w:p>
    <w:p w14:paraId="19219AA4" w14:textId="77777777" w:rsidR="002640B0" w:rsidRPr="00AD684A" w:rsidRDefault="002640B0" w:rsidP="00AD684A">
      <w:r w:rsidRPr="00AD684A">
        <w:t>осуществляет иные полномочия, отнесенные к его компетенции.</w:t>
      </w:r>
    </w:p>
    <w:p w14:paraId="39364545" w14:textId="77777777" w:rsidR="002640B0" w:rsidRPr="00AD684A" w:rsidRDefault="002640B0" w:rsidP="00AD684A">
      <w:r w:rsidRPr="00AD684A">
        <w:t>3.7. Заместитель председателя административной комиссии:</w:t>
      </w:r>
    </w:p>
    <w:p w14:paraId="720C2AAD" w14:textId="77777777" w:rsidR="002640B0" w:rsidRPr="00AD684A" w:rsidRDefault="002640B0" w:rsidP="00AD684A">
      <w:r w:rsidRPr="00AD684A">
        <w:t>выполняет поручения председателя административной комиссии;</w:t>
      </w:r>
    </w:p>
    <w:p w14:paraId="57CE1B0B" w14:textId="77777777" w:rsidR="002640B0" w:rsidRPr="00AD684A" w:rsidRDefault="002640B0" w:rsidP="00AD684A">
      <w:r w:rsidRPr="00AD684A">
        <w:t>исполняет обязанности председателя административной комиссии в его отсутствие или при невозможности выполнения им своих обязанностей.</w:t>
      </w:r>
    </w:p>
    <w:p w14:paraId="18F059ED" w14:textId="77777777" w:rsidR="002640B0" w:rsidRPr="00AD684A" w:rsidRDefault="002640B0" w:rsidP="00AD684A">
      <w:r w:rsidRPr="00AD684A">
        <w:t>3.8. В случае отсутствия председателя и заместителя председателя административной комиссии на заседании административной комиссии из числа ее членов избирается временно исполняющий обязанности председателя административной комиссии. Ответственный секретарь административной комиссии не может быть избран временно исполняющим обязанности председателя административной комиссии.</w:t>
      </w:r>
    </w:p>
    <w:p w14:paraId="57B6A646" w14:textId="77777777" w:rsidR="002640B0" w:rsidRPr="00AD684A" w:rsidRDefault="002640B0" w:rsidP="00AD684A">
      <w:r w:rsidRPr="00AD684A">
        <w:t>3.9. Ответственный секретарь административной комиссии:</w:t>
      </w:r>
    </w:p>
    <w:p w14:paraId="1515A8B8" w14:textId="77777777" w:rsidR="002640B0" w:rsidRPr="00AD684A" w:rsidRDefault="002640B0" w:rsidP="00AD684A">
      <w:r w:rsidRPr="00AD684A">
        <w:t>осуществляет подготовку заседаний административной комиссии;</w:t>
      </w:r>
    </w:p>
    <w:p w14:paraId="7AF653C9" w14:textId="77777777" w:rsidR="002640B0" w:rsidRPr="00AD684A" w:rsidRDefault="002640B0" w:rsidP="00AD684A">
      <w:r w:rsidRPr="00AD684A">
        <w:t>осуществляет организационное и техническое обслуживание деятельности административной комиссии;</w:t>
      </w:r>
    </w:p>
    <w:p w14:paraId="56F94805" w14:textId="77777777" w:rsidR="002640B0" w:rsidRPr="00AD684A" w:rsidRDefault="002640B0" w:rsidP="00AD684A">
      <w:r w:rsidRPr="00AD684A">
        <w:t>ведет делопроизводство административной комиссии, отвечает за учет и сохранность документов административной комиссии;</w:t>
      </w:r>
    </w:p>
    <w:p w14:paraId="344CC75A" w14:textId="77777777" w:rsidR="002640B0" w:rsidRPr="00AD684A" w:rsidRDefault="002640B0" w:rsidP="00AD684A">
      <w:r w:rsidRPr="00AD684A">
        <w:t>оповещает членов административной комиссии и лиц, участвующих в производстве по делу об административном правонарушении, о времени и месте рассмотрения дела;</w:t>
      </w:r>
    </w:p>
    <w:p w14:paraId="008891E1" w14:textId="77777777" w:rsidR="002640B0" w:rsidRPr="00AD684A" w:rsidRDefault="002640B0" w:rsidP="00AD684A">
      <w:r w:rsidRPr="00AD684A">
        <w:t>осуществляет прием и регистрацию документов и материалов, поступающих в административную комиссию, а также их подготовку для рассмотрения на заседании административной комиссии;</w:t>
      </w:r>
    </w:p>
    <w:p w14:paraId="12511179" w14:textId="77777777" w:rsidR="002640B0" w:rsidRPr="00AD684A" w:rsidRDefault="002640B0" w:rsidP="00AD684A">
      <w:r w:rsidRPr="00AD684A">
        <w:t>ведет и подписывает протоколы заседаний административной комиссии, а также решения, принимаемые административной комиссией;</w:t>
      </w:r>
    </w:p>
    <w:p w14:paraId="4B18134B" w14:textId="77777777" w:rsidR="002640B0" w:rsidRPr="00AD684A" w:rsidRDefault="002640B0" w:rsidP="00AD684A">
      <w:r w:rsidRPr="00AD684A">
        <w:t>выполняет поручения председателя административной комиссии, его заместителя;</w:t>
      </w:r>
    </w:p>
    <w:p w14:paraId="75A8FC65" w14:textId="77777777" w:rsidR="002640B0" w:rsidRPr="00AD684A" w:rsidRDefault="002640B0" w:rsidP="00AD684A">
      <w:r w:rsidRPr="00AD684A">
        <w:t>осуществляет иные полномочия, отнесенные к его компетенции.</w:t>
      </w:r>
    </w:p>
    <w:p w14:paraId="6EE7B69C" w14:textId="77777777" w:rsidR="002640B0" w:rsidRPr="00AD684A" w:rsidRDefault="002640B0" w:rsidP="00AD684A">
      <w:r w:rsidRPr="00AD684A">
        <w:t>3.10. В случае отсутствия ответственного секретаря административной комиссии на заседании административной комиссии из числа ее членов избирается временно исполняющий обязанности ответственного секретаря административной комиссии. Председатель и заместитель председателя административной комиссии не могут быть избраны временно исполняющим обязанности ответственного секретаря административной комиссии.</w:t>
      </w:r>
    </w:p>
    <w:p w14:paraId="4A556BB1" w14:textId="77777777" w:rsidR="002640B0" w:rsidRPr="00AD684A" w:rsidRDefault="002640B0" w:rsidP="00AD684A">
      <w:r w:rsidRPr="00AD684A">
        <w:t>3.11. Члены административной комиссии:</w:t>
      </w:r>
    </w:p>
    <w:p w14:paraId="4A114A3B" w14:textId="77777777" w:rsidR="002640B0" w:rsidRPr="00AD684A" w:rsidRDefault="002640B0" w:rsidP="00AD684A">
      <w:r w:rsidRPr="00AD684A">
        <w:t>участвуют в подготовке заседаний административной комиссии;</w:t>
      </w:r>
    </w:p>
    <w:p w14:paraId="1459869D" w14:textId="77777777" w:rsidR="002640B0" w:rsidRPr="00AD684A" w:rsidRDefault="002640B0" w:rsidP="00AD684A">
      <w:r w:rsidRPr="00AD684A">
        <w:t>предварительно, до заседания административной комиссии, знакомятся с материалами дел об административных правонарушениях, внесенными на ее рассмотрение;</w:t>
      </w:r>
    </w:p>
    <w:p w14:paraId="498DEBF5" w14:textId="77777777" w:rsidR="002640B0" w:rsidRPr="00AD684A" w:rsidRDefault="002640B0" w:rsidP="00AD684A">
      <w:r w:rsidRPr="00AD684A">
        <w:t>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w:t>
      </w:r>
    </w:p>
    <w:p w14:paraId="64A1F550" w14:textId="77777777" w:rsidR="002640B0" w:rsidRPr="00AD684A" w:rsidRDefault="002640B0" w:rsidP="00AD684A">
      <w:r w:rsidRPr="00AD684A">
        <w:t>участвуют в рассмотрении дел и принятии решений административной комиссией;</w:t>
      </w:r>
    </w:p>
    <w:p w14:paraId="344CD9B3" w14:textId="77777777" w:rsidR="002640B0" w:rsidRPr="00AD684A" w:rsidRDefault="002640B0" w:rsidP="00AD684A">
      <w:r w:rsidRPr="00AD684A">
        <w:t>осуществляют иные полномочия, предусмотренные действующим законодательством.</w:t>
      </w:r>
    </w:p>
    <w:p w14:paraId="0348877D" w14:textId="77777777" w:rsidR="002640B0" w:rsidRPr="00AD684A" w:rsidRDefault="002640B0" w:rsidP="00AD684A">
      <w:r w:rsidRPr="00AD684A">
        <w:t>Члены административной комиссии обладают равными правами при рассмотрении дела об административном правонарушении.</w:t>
      </w:r>
    </w:p>
    <w:p w14:paraId="108289A0" w14:textId="77777777" w:rsidR="002640B0" w:rsidRPr="00AD684A" w:rsidRDefault="002640B0" w:rsidP="00AD684A">
      <w:r w:rsidRPr="00AD684A">
        <w:t>3.12. Члены административной комиссии, на рассмотрение которых передано дело об административном правонарушении, не могут рассматривать данное дело в случае, если это лицо:</w:t>
      </w:r>
    </w:p>
    <w:p w14:paraId="7AE66FFA" w14:textId="77777777" w:rsidR="002640B0" w:rsidRPr="00AD684A" w:rsidRDefault="002640B0" w:rsidP="00AD684A">
      <w:r w:rsidRPr="00AD684A">
        <w:lastRenderedPageBreak/>
        <w:t>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7562CB25" w14:textId="77777777" w:rsidR="002640B0" w:rsidRPr="00AD684A" w:rsidRDefault="002640B0" w:rsidP="00AD684A">
      <w:r w:rsidRPr="00AD684A">
        <w:t>лично, прямо или косвенно заинтересовано в разрешении дела.</w:t>
      </w:r>
    </w:p>
    <w:p w14:paraId="6A18380F" w14:textId="77777777" w:rsidR="002640B0" w:rsidRPr="00AD684A" w:rsidRDefault="002640B0" w:rsidP="00AD684A">
      <w:r w:rsidRPr="00AD684A">
        <w:t>3.13. Полномочия члена административной комиссии досрочно прекращаются представительным органом Скобелевского сельского поселения Гулькевичского района в случаях:</w:t>
      </w:r>
    </w:p>
    <w:p w14:paraId="3E2B8DC3" w14:textId="77777777" w:rsidR="002640B0" w:rsidRPr="00AD684A" w:rsidRDefault="002640B0" w:rsidP="00AD684A">
      <w:r w:rsidRPr="00AD684A">
        <w:t>подачи членом административной комиссии письменного заявления о прекращении своих полномочий;</w:t>
      </w:r>
    </w:p>
    <w:p w14:paraId="27EA446A" w14:textId="77777777" w:rsidR="002640B0" w:rsidRPr="00AD684A" w:rsidRDefault="002640B0" w:rsidP="00AD684A">
      <w:r w:rsidRPr="00AD684A">
        <w:t>вступления в законную силу обвинительного приговора суда в отношении лица, являющегося членом административной комиссии;</w:t>
      </w:r>
    </w:p>
    <w:p w14:paraId="614F506D" w14:textId="77777777" w:rsidR="002640B0" w:rsidRPr="00AD684A" w:rsidRDefault="002640B0" w:rsidP="00AD684A">
      <w:r w:rsidRPr="00AD684A">
        <w:t>признания лица, являющегося членом административной комиссии, решением суда, вступившим в законную силу, недееспособным, ограниченно дееспособным, безвестно отсутствующим или умершим;</w:t>
      </w:r>
    </w:p>
    <w:p w14:paraId="3ACD4F19" w14:textId="77777777" w:rsidR="002640B0" w:rsidRPr="00AD684A" w:rsidRDefault="002640B0" w:rsidP="00AD684A">
      <w:r w:rsidRPr="00AD684A">
        <w:t>неоднократного невыполнения обязанностей члена административной комиссии, выражающегося в уклонении без уважительных причин от участия в заседаниях административной комиссии;</w:t>
      </w:r>
    </w:p>
    <w:p w14:paraId="71604254" w14:textId="77777777" w:rsidR="002640B0" w:rsidRPr="00AD684A" w:rsidRDefault="002640B0" w:rsidP="00AD684A">
      <w:r w:rsidRPr="00AD684A">
        <w:t xml:space="preserve">наличия заболевания, которое, согласно медицинскому заключению, препятствует исполнению членом административной комиссии своих полномочий; </w:t>
      </w:r>
    </w:p>
    <w:p w14:paraId="14DD7EF7" w14:textId="77777777" w:rsidR="002640B0" w:rsidRPr="00AD684A" w:rsidRDefault="002640B0" w:rsidP="00AD684A">
      <w:r w:rsidRPr="00AD684A">
        <w:t>совершения лицом, являющимся членом административной комиссии, деяния, порочащего честь и достоинство члена административной комиссии;</w:t>
      </w:r>
    </w:p>
    <w:p w14:paraId="105C7352" w14:textId="77777777" w:rsidR="002640B0" w:rsidRPr="00AD684A" w:rsidRDefault="002640B0" w:rsidP="00AD684A">
      <w:r w:rsidRPr="00AD684A">
        <w:t>смерти члена административной комиссии;</w:t>
      </w:r>
    </w:p>
    <w:p w14:paraId="45C0BCFF" w14:textId="77777777" w:rsidR="002640B0" w:rsidRPr="00AD684A" w:rsidRDefault="002640B0" w:rsidP="00AD684A">
      <w:r w:rsidRPr="00AD684A">
        <w:t>в иных случаях, предусмотренных действующим законодательством.</w:t>
      </w:r>
    </w:p>
    <w:p w14:paraId="0E1F62EC" w14:textId="77777777" w:rsidR="002640B0" w:rsidRPr="00AD684A" w:rsidRDefault="002640B0" w:rsidP="00AD684A"/>
    <w:p w14:paraId="6522BADE" w14:textId="6FAD482E" w:rsidR="002640B0" w:rsidRPr="00AD684A" w:rsidRDefault="00A25CF8" w:rsidP="00AD684A">
      <w:r w:rsidRPr="00AD684A">
        <w:t xml:space="preserve">4. </w:t>
      </w:r>
      <w:r w:rsidR="002640B0" w:rsidRPr="00AD684A">
        <w:t>Организация работы административной комиссии</w:t>
      </w:r>
    </w:p>
    <w:p w14:paraId="0067CD44" w14:textId="77777777" w:rsidR="002640B0" w:rsidRPr="00AD684A" w:rsidRDefault="002640B0" w:rsidP="00AD684A"/>
    <w:p w14:paraId="293A4B6C" w14:textId="77777777" w:rsidR="002640B0" w:rsidRPr="00AD684A" w:rsidRDefault="002640B0" w:rsidP="00AD684A">
      <w:bookmarkStart w:id="1" w:name="Par57"/>
      <w:bookmarkEnd w:id="1"/>
      <w:r w:rsidRPr="00AD684A">
        <w:t>4.1. Административная комиссия рассматривает дела об административных правонарушениях, материалы о которых подготовлены и направлены уполномоченными на то должностными лицами, указанными в статье 12.2 Закона Краснодарского края № 608-КЗ.</w:t>
      </w:r>
    </w:p>
    <w:p w14:paraId="3C6C3E09" w14:textId="77777777" w:rsidR="002640B0" w:rsidRPr="00AD684A" w:rsidRDefault="002640B0" w:rsidP="00AD684A">
      <w:r w:rsidRPr="00AD684A">
        <w:t>4.2. Ответственный секретарь административной комиссии ведет протокол заседания комиссии в соответствии с требованиями действующего законодательства. Протокол заседания административной комиссии подписывается председателем и ответственным секретарем административной комиссии.</w:t>
      </w:r>
    </w:p>
    <w:p w14:paraId="1F94B24B" w14:textId="77777777" w:rsidR="002640B0" w:rsidRPr="00AD684A" w:rsidRDefault="002640B0" w:rsidP="00AD684A">
      <w:r w:rsidRPr="00AD684A">
        <w:t>4.3. По результатам заседания административной комиссии по каждому рассматриваемому делу об административном нарушении выносится постановление административной комиссии.</w:t>
      </w:r>
    </w:p>
    <w:p w14:paraId="2688A49D" w14:textId="77777777" w:rsidR="002640B0" w:rsidRPr="00AD684A" w:rsidRDefault="002640B0" w:rsidP="00AD684A">
      <w:r w:rsidRPr="00AD684A">
        <w:t>4.4. Рассмотрев дело об административном правонарушении, административная комиссия выносят одно из следующих постановлений по делу:</w:t>
      </w:r>
    </w:p>
    <w:p w14:paraId="631FEBCE" w14:textId="77777777" w:rsidR="002640B0" w:rsidRPr="00AD684A" w:rsidRDefault="002640B0" w:rsidP="00AD684A">
      <w:r w:rsidRPr="00AD684A">
        <w:t>о наложении административного наказания;</w:t>
      </w:r>
    </w:p>
    <w:p w14:paraId="5AA636B2" w14:textId="77777777" w:rsidR="002640B0" w:rsidRPr="00AD684A" w:rsidRDefault="002640B0" w:rsidP="00AD684A">
      <w:r w:rsidRPr="00AD684A">
        <w:t>о прекращении дела производством при наличии обстоятельств, исключающих производство по делу об административном правонарушении.</w:t>
      </w:r>
    </w:p>
    <w:p w14:paraId="358D23FB" w14:textId="77777777" w:rsidR="002640B0" w:rsidRPr="00AD684A" w:rsidRDefault="002640B0" w:rsidP="00AD684A">
      <w:r w:rsidRPr="00AD684A">
        <w:t>Постановление объявляется немедленно по окончании рассмотрения дела.</w:t>
      </w:r>
    </w:p>
    <w:p w14:paraId="02AA1B72" w14:textId="77777777" w:rsidR="002640B0" w:rsidRPr="00AD684A" w:rsidRDefault="002640B0" w:rsidP="00AD684A">
      <w:r w:rsidRPr="00AD684A">
        <w:t>Данное постановление оформляется в двух экземплярах, один из которых вручается под расписку физическому лицу, или его законному представителю, или законному представителю юридического лица, в отношении которых оно вынесено, либо высылается по почте заказным письмом с уведомлением указанным лицам в течение трех рабочих дней со дня вынесения указанного постановления.</w:t>
      </w:r>
    </w:p>
    <w:p w14:paraId="52EB8DEC" w14:textId="77777777" w:rsidR="002640B0" w:rsidRPr="00AD684A" w:rsidRDefault="002640B0" w:rsidP="00AD684A">
      <w:r w:rsidRPr="00AD684A">
        <w:t>Постановление по делу об административном правонарушении может быть обжаловано в порядке, предусмотренном действующим законодательством.</w:t>
      </w:r>
    </w:p>
    <w:p w14:paraId="31B088B4" w14:textId="77777777" w:rsidR="002640B0" w:rsidRPr="00AD684A" w:rsidRDefault="002640B0" w:rsidP="00AD684A">
      <w:r w:rsidRPr="00AD684A">
        <w:t>4.5. К лицу, совершившему административное правонарушение, могут применять следующие административные взыскания:</w:t>
      </w:r>
    </w:p>
    <w:p w14:paraId="5C79366F" w14:textId="77777777" w:rsidR="002640B0" w:rsidRPr="00AD684A" w:rsidRDefault="002640B0" w:rsidP="00AD684A">
      <w:r w:rsidRPr="00AD684A">
        <w:t>предупреждение;</w:t>
      </w:r>
    </w:p>
    <w:p w14:paraId="312A2062" w14:textId="77777777" w:rsidR="002640B0" w:rsidRPr="00AD684A" w:rsidRDefault="002640B0" w:rsidP="00AD684A">
      <w:r w:rsidRPr="00AD684A">
        <w:lastRenderedPageBreak/>
        <w:t>административный штраф;</w:t>
      </w:r>
    </w:p>
    <w:p w14:paraId="38292432" w14:textId="77777777" w:rsidR="002640B0" w:rsidRPr="00AD684A" w:rsidRDefault="002640B0" w:rsidP="00AD684A">
      <w:r w:rsidRPr="00AD684A">
        <w:t>иное административное взыскание, предусмотренное законодательными актами, устанавливающими ответственность за данный вид правонарушения.</w:t>
      </w:r>
    </w:p>
    <w:p w14:paraId="1D5E6EC7" w14:textId="77777777" w:rsidR="002640B0" w:rsidRPr="00AD684A" w:rsidRDefault="002640B0" w:rsidP="00AD684A">
      <w:r w:rsidRPr="00AD684A">
        <w:t>4.6. Административная комиссия прекращают исполнение постановления о назначении административного наказания в случаях:</w:t>
      </w:r>
    </w:p>
    <w:p w14:paraId="4ACC8F40" w14:textId="77777777" w:rsidR="002640B0" w:rsidRPr="00AD684A" w:rsidRDefault="002640B0" w:rsidP="00AD684A">
      <w:r w:rsidRPr="00AD684A">
        <w:t>издания акта амнистии, если такой акт устраняет применение административного наказания;</w:t>
      </w:r>
    </w:p>
    <w:p w14:paraId="24A0649E" w14:textId="77777777" w:rsidR="002640B0" w:rsidRPr="00AD684A" w:rsidRDefault="002640B0" w:rsidP="00AD684A">
      <w:r w:rsidRPr="00AD684A">
        <w:t>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3840B71F" w14:textId="77777777" w:rsidR="002640B0" w:rsidRPr="00AD684A" w:rsidRDefault="002640B0" w:rsidP="00AD684A">
      <w:r w:rsidRPr="00AD684A">
        <w:t>смерти лица, привлеченного к административной ответственности, или объявления его в установленном законом порядке умершим;</w:t>
      </w:r>
    </w:p>
    <w:p w14:paraId="25BE032B" w14:textId="79053594" w:rsidR="002640B0" w:rsidRPr="00AD684A" w:rsidRDefault="002640B0" w:rsidP="00AD684A">
      <w:r w:rsidRPr="00AD684A">
        <w:t>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14:paraId="058C5979" w14:textId="77777777" w:rsidR="002640B0" w:rsidRPr="00AD684A" w:rsidRDefault="002640B0" w:rsidP="00AD684A">
      <w:r w:rsidRPr="00AD684A">
        <w:t>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74512A0E" w14:textId="5268C974" w:rsidR="002640B0" w:rsidRPr="00AD684A" w:rsidRDefault="002640B0" w:rsidP="00AD684A">
      <w:r w:rsidRPr="00AD684A">
        <w:t>истечения сроков давности исполнения постановления о назначении административного наказания, установленных статьей 31.9 Кодексом Российской Федерации об административных правонарушениях;</w:t>
      </w:r>
    </w:p>
    <w:p w14:paraId="68C756A4" w14:textId="77777777" w:rsidR="002640B0" w:rsidRPr="00AD684A" w:rsidRDefault="002640B0" w:rsidP="00AD684A">
      <w:r w:rsidRPr="00AD684A">
        <w:t>отмены постановления;</w:t>
      </w:r>
    </w:p>
    <w:p w14:paraId="4253BFA6" w14:textId="0CFEFC87" w:rsidR="002640B0" w:rsidRPr="00AD684A" w:rsidRDefault="002640B0" w:rsidP="00AD684A">
      <w:r w:rsidRPr="00AD684A">
        <w:t>вынесения в случаях, предусмотренных Кодексом Российской Федерации об административных правонарушениях, постановления о прекращении исполнения постановления о назначении административного наказания.</w:t>
      </w:r>
    </w:p>
    <w:p w14:paraId="21EC16A1" w14:textId="77777777" w:rsidR="002640B0" w:rsidRPr="00AD684A" w:rsidRDefault="002640B0" w:rsidP="00AD684A">
      <w:r w:rsidRPr="00AD684A">
        <w:t>4.7. Исполнение постановлений по делам об административных правонарушениях.</w:t>
      </w:r>
    </w:p>
    <w:p w14:paraId="792CD15D" w14:textId="77777777" w:rsidR="002640B0" w:rsidRPr="00AD684A" w:rsidRDefault="002640B0" w:rsidP="00AD684A">
      <w:r w:rsidRPr="00AD684A">
        <w:t>В случае привлечения к административной ответственности в виде административного штрафа, лицо, привлеченное к административной ответственности, направляет (представляет) копию документа, свидетельствующего об уплате административного штрафа, ответственному секретарю административной комиссии.</w:t>
      </w:r>
    </w:p>
    <w:p w14:paraId="4768C370" w14:textId="77777777" w:rsidR="002640B0" w:rsidRPr="00AD684A" w:rsidRDefault="002640B0" w:rsidP="00AD684A">
      <w:r w:rsidRPr="00AD684A">
        <w:t>Если по истечении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данное постановление не будет исполнено, ответственный секретарь направляет его вместе с копией протокола об административном правонарушении судебному приставу-исполнителю для взыскания административного штрафа в порядке, предусмотренном федеральным законодательством. Кроме того, административная комиссия может принять решение о направлении уполномоченным органам соответствующих материалов в отношении лица, не уплатившего административный штраф, для привлечения его к административной ответственности в соответствии с действующим законодательством.</w:t>
      </w:r>
    </w:p>
    <w:p w14:paraId="191E73D6" w14:textId="77777777" w:rsidR="002640B0" w:rsidRPr="00AD684A" w:rsidRDefault="002640B0" w:rsidP="00AD684A"/>
    <w:p w14:paraId="404E8B8B" w14:textId="36CC23E3" w:rsidR="002640B0" w:rsidRPr="00AD684A" w:rsidRDefault="00A25CF8" w:rsidP="00AD684A">
      <w:r w:rsidRPr="00AD684A">
        <w:t xml:space="preserve">5. </w:t>
      </w:r>
      <w:r w:rsidR="002640B0" w:rsidRPr="00AD684A">
        <w:t>Направление сумм административных штрафов</w:t>
      </w:r>
    </w:p>
    <w:p w14:paraId="204C332F" w14:textId="77777777" w:rsidR="002640B0" w:rsidRPr="00AD684A" w:rsidRDefault="002640B0" w:rsidP="00AD684A"/>
    <w:p w14:paraId="265443D4" w14:textId="5587F7EE" w:rsidR="002640B0" w:rsidRPr="00AD684A" w:rsidRDefault="002640B0" w:rsidP="00AD684A">
      <w:r w:rsidRPr="00AD684A">
        <w:t>Суммы административных штрафов, взысканные за административные правонарушения, предусмотренные Законом Краснодарского края № 608-КЗ, направляются в бюджет Скобелевского сельского поселения Гулькевичского района, за исключением случаев указанных в статье 46 Бюджетного кодекса Российской Федерации.</w:t>
      </w:r>
    </w:p>
    <w:p w14:paraId="09BAE6DF" w14:textId="77777777" w:rsidR="002640B0" w:rsidRPr="00AD684A" w:rsidRDefault="002640B0" w:rsidP="00AD684A"/>
    <w:p w14:paraId="6237BE18" w14:textId="275B8547" w:rsidR="002640B0" w:rsidRPr="00AD684A" w:rsidRDefault="00A25CF8" w:rsidP="00AD684A">
      <w:r w:rsidRPr="00AD684A">
        <w:t xml:space="preserve">6. </w:t>
      </w:r>
      <w:r w:rsidR="002640B0" w:rsidRPr="00AD684A">
        <w:t>Финансирование расходов по образованию и организации деятельности административной комиссии</w:t>
      </w:r>
    </w:p>
    <w:p w14:paraId="0F848AB2" w14:textId="77777777" w:rsidR="002640B0" w:rsidRPr="00AD684A" w:rsidRDefault="002640B0" w:rsidP="00AD684A"/>
    <w:p w14:paraId="6AC97852" w14:textId="77777777" w:rsidR="002640B0" w:rsidRPr="00AD684A" w:rsidRDefault="002640B0" w:rsidP="00AD684A">
      <w:r w:rsidRPr="00AD684A">
        <w:lastRenderedPageBreak/>
        <w:t>6.1. Финансирование расходов по образованию и организации деятельности административной комиссии осуществляется за счет предоставления бюджету Скобелевского сельского поселения Гулькевичского района субвенций из краевого бюджета в порядке, предусмотренном бюджетным законодательством.</w:t>
      </w:r>
    </w:p>
    <w:p w14:paraId="4E19E1B1" w14:textId="77777777" w:rsidR="002640B0" w:rsidRPr="00AD684A" w:rsidRDefault="002640B0" w:rsidP="00AD684A">
      <w:r w:rsidRPr="00AD684A">
        <w:t>Размеры субвенций, предоставляемых из краевого бюджета на осуществление отдельных государственных полномочий, определяются законом Краснодарского края о краевом бюджете на соответствующий финансовый год.</w:t>
      </w:r>
    </w:p>
    <w:p w14:paraId="51F41F89" w14:textId="77777777" w:rsidR="002640B0" w:rsidRPr="00AD684A" w:rsidRDefault="002640B0" w:rsidP="00AD684A">
      <w:r w:rsidRPr="00AD684A">
        <w:t>Администрация Скобелевского сельского поселения Гулькевичского района имеет право дополнительно использовать соответствующие материальные ресурсы и финансовые средства для осуществления переданных им отдельных государственных полномочий в случаях и в порядке, предусмотренных уставом Скобелевского сельского поселения Гулькевичского района.</w:t>
      </w:r>
    </w:p>
    <w:p w14:paraId="1D6ABB9D" w14:textId="77777777" w:rsidR="002640B0" w:rsidRPr="00AD684A" w:rsidRDefault="002640B0" w:rsidP="00AD684A"/>
    <w:p w14:paraId="5C3F539B" w14:textId="77777777" w:rsidR="00A25CF8" w:rsidRPr="00AD684A" w:rsidRDefault="00A25CF8" w:rsidP="00AD684A"/>
    <w:p w14:paraId="04773B9A" w14:textId="77777777" w:rsidR="00A25CF8" w:rsidRPr="00AD684A" w:rsidRDefault="00A25CF8" w:rsidP="00AD684A"/>
    <w:p w14:paraId="22AC3EA5" w14:textId="77777777" w:rsidR="002640B0" w:rsidRPr="00AD684A" w:rsidRDefault="002640B0" w:rsidP="00AD684A">
      <w:r w:rsidRPr="00AD684A">
        <w:t xml:space="preserve">Ведущий специалист администрации </w:t>
      </w:r>
    </w:p>
    <w:p w14:paraId="44EBF3CB" w14:textId="77777777" w:rsidR="002640B0" w:rsidRPr="00AD684A" w:rsidRDefault="002640B0" w:rsidP="00AD684A">
      <w:r w:rsidRPr="00AD684A">
        <w:t xml:space="preserve">Скобелевского сельского поселения </w:t>
      </w:r>
    </w:p>
    <w:p w14:paraId="6D3631B3" w14:textId="77777777" w:rsidR="00A25CF8" w:rsidRPr="00AD684A" w:rsidRDefault="002640B0" w:rsidP="00AD684A">
      <w:r w:rsidRPr="00AD684A">
        <w:t>Гулькевичского района</w:t>
      </w:r>
    </w:p>
    <w:p w14:paraId="2AF480E6" w14:textId="21A3EFEE" w:rsidR="002640B0" w:rsidRPr="00AD684A" w:rsidRDefault="002640B0" w:rsidP="00AD684A">
      <w:r w:rsidRPr="00AD684A">
        <w:t>О.С. Путивильская</w:t>
      </w:r>
      <w:bookmarkEnd w:id="0"/>
    </w:p>
    <w:sectPr w:rsidR="002640B0" w:rsidRPr="00AD684A" w:rsidSect="003C320D">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DD4F6" w14:textId="77777777" w:rsidR="00522B38" w:rsidRDefault="00522B38">
      <w:r>
        <w:separator/>
      </w:r>
    </w:p>
  </w:endnote>
  <w:endnote w:type="continuationSeparator" w:id="0">
    <w:p w14:paraId="5AE7A591" w14:textId="77777777" w:rsidR="00522B38" w:rsidRDefault="005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430AB" w14:textId="77777777" w:rsidR="00522B38" w:rsidRDefault="00522B38">
      <w:r>
        <w:separator/>
      </w:r>
    </w:p>
  </w:footnote>
  <w:footnote w:type="continuationSeparator" w:id="0">
    <w:p w14:paraId="6DA29978" w14:textId="77777777" w:rsidR="00522B38" w:rsidRDefault="00522B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7E127" w14:textId="77777777" w:rsidR="00BD7A1D" w:rsidRDefault="00455705" w:rsidP="00BD7A1D">
    <w:pPr>
      <w:pStyle w:val="a4"/>
      <w:framePr w:wrap="around" w:vAnchor="text" w:hAnchor="margin" w:xAlign="center" w:y="1"/>
      <w:rPr>
        <w:rStyle w:val="a5"/>
      </w:rPr>
    </w:pPr>
    <w:r>
      <w:rPr>
        <w:rStyle w:val="a5"/>
      </w:rPr>
      <w:fldChar w:fldCharType="begin"/>
    </w:r>
    <w:r w:rsidR="00BD7A1D">
      <w:rPr>
        <w:rStyle w:val="a5"/>
      </w:rPr>
      <w:instrText xml:space="preserve">PAGE  </w:instrText>
    </w:r>
    <w:r>
      <w:rPr>
        <w:rStyle w:val="a5"/>
      </w:rPr>
      <w:fldChar w:fldCharType="end"/>
    </w:r>
  </w:p>
  <w:p w14:paraId="46056557" w14:textId="77777777" w:rsidR="00BD7A1D" w:rsidRDefault="00BD7A1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FD38D" w14:textId="77777777" w:rsidR="00BD7A1D" w:rsidRDefault="00455705" w:rsidP="00BD7A1D">
    <w:pPr>
      <w:pStyle w:val="a4"/>
      <w:framePr w:wrap="around" w:vAnchor="text" w:hAnchor="margin" w:xAlign="center" w:y="1"/>
      <w:rPr>
        <w:rStyle w:val="a5"/>
      </w:rPr>
    </w:pPr>
    <w:r>
      <w:rPr>
        <w:rStyle w:val="a5"/>
      </w:rPr>
      <w:fldChar w:fldCharType="begin"/>
    </w:r>
    <w:r w:rsidR="00BD7A1D">
      <w:rPr>
        <w:rStyle w:val="a5"/>
      </w:rPr>
      <w:instrText xml:space="preserve">PAGE  </w:instrText>
    </w:r>
    <w:r>
      <w:rPr>
        <w:rStyle w:val="a5"/>
      </w:rPr>
      <w:fldChar w:fldCharType="separate"/>
    </w:r>
    <w:r w:rsidR="00AD684A">
      <w:rPr>
        <w:rStyle w:val="a5"/>
        <w:noProof/>
      </w:rPr>
      <w:t>7</w:t>
    </w:r>
    <w:r>
      <w:rPr>
        <w:rStyle w:val="a5"/>
      </w:rPr>
      <w:fldChar w:fldCharType="end"/>
    </w:r>
  </w:p>
  <w:p w14:paraId="60338C7B" w14:textId="77777777" w:rsidR="00BD7A1D" w:rsidRDefault="00BD7A1D" w:rsidP="0074579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4700"/>
    <w:multiLevelType w:val="hybridMultilevel"/>
    <w:tmpl w:val="832A4E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7C21D92"/>
    <w:multiLevelType w:val="hybridMultilevel"/>
    <w:tmpl w:val="7D48B1D8"/>
    <w:lvl w:ilvl="0" w:tplc="149E3E4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C5E02EF"/>
    <w:multiLevelType w:val="singleLevel"/>
    <w:tmpl w:val="8286BF88"/>
    <w:lvl w:ilvl="0">
      <w:start w:val="5"/>
      <w:numFmt w:val="decimal"/>
      <w:lvlText w:val="%1)"/>
      <w:legacy w:legacy="1" w:legacySpace="0" w:legacyIndent="427"/>
      <w:lvlJc w:val="left"/>
      <w:rPr>
        <w:rFonts w:ascii="Times New Roman" w:hAnsi="Times New Roman" w:cs="Times New Roman" w:hint="default"/>
      </w:rPr>
    </w:lvl>
  </w:abstractNum>
  <w:abstractNum w:abstractNumId="3">
    <w:nsid w:val="355F3CBD"/>
    <w:multiLevelType w:val="singleLevel"/>
    <w:tmpl w:val="B39845A6"/>
    <w:lvl w:ilvl="0">
      <w:start w:val="1"/>
      <w:numFmt w:val="decimal"/>
      <w:lvlText w:val="2.%1."/>
      <w:legacy w:legacy="1" w:legacySpace="0" w:legacyIndent="754"/>
      <w:lvlJc w:val="left"/>
      <w:rPr>
        <w:rFonts w:ascii="Times New Roman" w:hAnsi="Times New Roman" w:cs="Times New Roman" w:hint="default"/>
      </w:rPr>
    </w:lvl>
  </w:abstractNum>
  <w:abstractNum w:abstractNumId="4">
    <w:nsid w:val="35E01C66"/>
    <w:multiLevelType w:val="singleLevel"/>
    <w:tmpl w:val="470032B4"/>
    <w:lvl w:ilvl="0">
      <w:start w:val="1"/>
      <w:numFmt w:val="decimal"/>
      <w:lvlText w:val="%1)"/>
      <w:legacy w:legacy="1" w:legacySpace="0" w:legacyIndent="471"/>
      <w:lvlJc w:val="left"/>
      <w:rPr>
        <w:rFonts w:ascii="Times New Roman" w:hAnsi="Times New Roman" w:cs="Times New Roman" w:hint="default"/>
      </w:rPr>
    </w:lvl>
  </w:abstractNum>
  <w:abstractNum w:abstractNumId="5">
    <w:nsid w:val="3CA8358C"/>
    <w:multiLevelType w:val="singleLevel"/>
    <w:tmpl w:val="E910A4E4"/>
    <w:lvl w:ilvl="0">
      <w:start w:val="2"/>
      <w:numFmt w:val="decimal"/>
      <w:lvlText w:val="3.%1"/>
      <w:legacy w:legacy="1" w:legacySpace="0" w:legacyIndent="437"/>
      <w:lvlJc w:val="left"/>
      <w:rPr>
        <w:rFonts w:ascii="Times New Roman" w:hAnsi="Times New Roman" w:cs="Times New Roman" w:hint="default"/>
      </w:rPr>
    </w:lvl>
  </w:abstractNum>
  <w:abstractNum w:abstractNumId="6">
    <w:nsid w:val="420B63B8"/>
    <w:multiLevelType w:val="singleLevel"/>
    <w:tmpl w:val="98EAE080"/>
    <w:lvl w:ilvl="0">
      <w:start w:val="3"/>
      <w:numFmt w:val="decimal"/>
      <w:lvlText w:val="%1)"/>
      <w:legacy w:legacy="1" w:legacySpace="0" w:legacyIndent="375"/>
      <w:lvlJc w:val="left"/>
      <w:rPr>
        <w:rFonts w:ascii="Times New Roman" w:hAnsi="Times New Roman" w:cs="Times New Roman" w:hint="default"/>
      </w:rPr>
    </w:lvl>
  </w:abstractNum>
  <w:abstractNum w:abstractNumId="7">
    <w:nsid w:val="66F4589F"/>
    <w:multiLevelType w:val="singleLevel"/>
    <w:tmpl w:val="25B882D6"/>
    <w:lvl w:ilvl="0">
      <w:start w:val="1"/>
      <w:numFmt w:val="decimal"/>
      <w:lvlText w:val="4.%1."/>
      <w:legacy w:legacy="1" w:legacySpace="0" w:legacyIndent="527"/>
      <w:lvlJc w:val="left"/>
      <w:rPr>
        <w:rFonts w:ascii="Times New Roman" w:hAnsi="Times New Roman" w:cs="Times New Roman" w:hint="default"/>
      </w:r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111"/>
    <w:rsid w:val="000126FF"/>
    <w:rsid w:val="00043616"/>
    <w:rsid w:val="000508C1"/>
    <w:rsid w:val="000518A8"/>
    <w:rsid w:val="00055B5B"/>
    <w:rsid w:val="00094E79"/>
    <w:rsid w:val="00097C2A"/>
    <w:rsid w:val="000B087A"/>
    <w:rsid w:val="000B5E4A"/>
    <w:rsid w:val="000B683F"/>
    <w:rsid w:val="000C0136"/>
    <w:rsid w:val="000D1355"/>
    <w:rsid w:val="000F3866"/>
    <w:rsid w:val="000F7ADC"/>
    <w:rsid w:val="0010185B"/>
    <w:rsid w:val="00103B88"/>
    <w:rsid w:val="00114482"/>
    <w:rsid w:val="0012237A"/>
    <w:rsid w:val="00122795"/>
    <w:rsid w:val="0013269F"/>
    <w:rsid w:val="00156D7B"/>
    <w:rsid w:val="00182211"/>
    <w:rsid w:val="00186E22"/>
    <w:rsid w:val="001B561A"/>
    <w:rsid w:val="001C3BD7"/>
    <w:rsid w:val="0020090B"/>
    <w:rsid w:val="00206CED"/>
    <w:rsid w:val="0020769E"/>
    <w:rsid w:val="002463E4"/>
    <w:rsid w:val="002640B0"/>
    <w:rsid w:val="00274C52"/>
    <w:rsid w:val="00276E84"/>
    <w:rsid w:val="00293D61"/>
    <w:rsid w:val="00297D61"/>
    <w:rsid w:val="002B1003"/>
    <w:rsid w:val="002B2803"/>
    <w:rsid w:val="002B5EB3"/>
    <w:rsid w:val="002B67A5"/>
    <w:rsid w:val="002B7A8E"/>
    <w:rsid w:val="002C6A8A"/>
    <w:rsid w:val="002D366C"/>
    <w:rsid w:val="002D418A"/>
    <w:rsid w:val="002D5D97"/>
    <w:rsid w:val="002D7887"/>
    <w:rsid w:val="002E7A06"/>
    <w:rsid w:val="002F0B3F"/>
    <w:rsid w:val="00335260"/>
    <w:rsid w:val="00344509"/>
    <w:rsid w:val="00345290"/>
    <w:rsid w:val="00360D0A"/>
    <w:rsid w:val="00370F87"/>
    <w:rsid w:val="00383359"/>
    <w:rsid w:val="00384263"/>
    <w:rsid w:val="003B7FD0"/>
    <w:rsid w:val="003C1D03"/>
    <w:rsid w:val="003C320D"/>
    <w:rsid w:val="003C36DF"/>
    <w:rsid w:val="00402034"/>
    <w:rsid w:val="00402422"/>
    <w:rsid w:val="0040263E"/>
    <w:rsid w:val="00407A8D"/>
    <w:rsid w:val="0043080C"/>
    <w:rsid w:val="004528EC"/>
    <w:rsid w:val="00455705"/>
    <w:rsid w:val="00456FFB"/>
    <w:rsid w:val="004667F1"/>
    <w:rsid w:val="00473FE5"/>
    <w:rsid w:val="004858AD"/>
    <w:rsid w:val="0049164D"/>
    <w:rsid w:val="0049202B"/>
    <w:rsid w:val="004941B1"/>
    <w:rsid w:val="004B6A0F"/>
    <w:rsid w:val="004B7D2E"/>
    <w:rsid w:val="004D299E"/>
    <w:rsid w:val="004D420F"/>
    <w:rsid w:val="004D7719"/>
    <w:rsid w:val="004E6111"/>
    <w:rsid w:val="00515473"/>
    <w:rsid w:val="00522B38"/>
    <w:rsid w:val="0052353C"/>
    <w:rsid w:val="005248F8"/>
    <w:rsid w:val="00530EEC"/>
    <w:rsid w:val="00534BE5"/>
    <w:rsid w:val="005519D3"/>
    <w:rsid w:val="005609DE"/>
    <w:rsid w:val="00591121"/>
    <w:rsid w:val="005A335E"/>
    <w:rsid w:val="005A702E"/>
    <w:rsid w:val="005B0605"/>
    <w:rsid w:val="005D3A70"/>
    <w:rsid w:val="005D79B8"/>
    <w:rsid w:val="005E4E2A"/>
    <w:rsid w:val="005F7156"/>
    <w:rsid w:val="006172B0"/>
    <w:rsid w:val="0061790A"/>
    <w:rsid w:val="00623222"/>
    <w:rsid w:val="00651492"/>
    <w:rsid w:val="00653AF5"/>
    <w:rsid w:val="00672AD1"/>
    <w:rsid w:val="00684A6B"/>
    <w:rsid w:val="006A3155"/>
    <w:rsid w:val="006F75E9"/>
    <w:rsid w:val="006F7FC5"/>
    <w:rsid w:val="007017CE"/>
    <w:rsid w:val="00701F45"/>
    <w:rsid w:val="00706FD6"/>
    <w:rsid w:val="007109DC"/>
    <w:rsid w:val="007241BE"/>
    <w:rsid w:val="00725205"/>
    <w:rsid w:val="00744560"/>
    <w:rsid w:val="00745799"/>
    <w:rsid w:val="0074584B"/>
    <w:rsid w:val="00785BF3"/>
    <w:rsid w:val="007911A3"/>
    <w:rsid w:val="00792E4B"/>
    <w:rsid w:val="00795FC4"/>
    <w:rsid w:val="007A25BE"/>
    <w:rsid w:val="007A3F41"/>
    <w:rsid w:val="007B3AC0"/>
    <w:rsid w:val="007B7A42"/>
    <w:rsid w:val="007D067D"/>
    <w:rsid w:val="007E140C"/>
    <w:rsid w:val="007F7944"/>
    <w:rsid w:val="007F7BCA"/>
    <w:rsid w:val="0080124A"/>
    <w:rsid w:val="008034CB"/>
    <w:rsid w:val="00813BD2"/>
    <w:rsid w:val="008217A3"/>
    <w:rsid w:val="00836AA2"/>
    <w:rsid w:val="00852C31"/>
    <w:rsid w:val="00865A98"/>
    <w:rsid w:val="008723FF"/>
    <w:rsid w:val="00874501"/>
    <w:rsid w:val="008876E9"/>
    <w:rsid w:val="0089114D"/>
    <w:rsid w:val="008A2A4B"/>
    <w:rsid w:val="008A3BFE"/>
    <w:rsid w:val="008B3A4C"/>
    <w:rsid w:val="008C3F5C"/>
    <w:rsid w:val="008C79D2"/>
    <w:rsid w:val="008E2BB1"/>
    <w:rsid w:val="008E4512"/>
    <w:rsid w:val="008E723F"/>
    <w:rsid w:val="008F6FF1"/>
    <w:rsid w:val="0090547D"/>
    <w:rsid w:val="00915E9F"/>
    <w:rsid w:val="00920A00"/>
    <w:rsid w:val="00935A21"/>
    <w:rsid w:val="00937F80"/>
    <w:rsid w:val="00940317"/>
    <w:rsid w:val="00943A23"/>
    <w:rsid w:val="00964F46"/>
    <w:rsid w:val="00965110"/>
    <w:rsid w:val="00972A7A"/>
    <w:rsid w:val="00981058"/>
    <w:rsid w:val="00984251"/>
    <w:rsid w:val="00996204"/>
    <w:rsid w:val="009A706C"/>
    <w:rsid w:val="009B06A7"/>
    <w:rsid w:val="009B26BE"/>
    <w:rsid w:val="009C1874"/>
    <w:rsid w:val="009C3C8F"/>
    <w:rsid w:val="009C52B9"/>
    <w:rsid w:val="009C56CC"/>
    <w:rsid w:val="009C7F20"/>
    <w:rsid w:val="009D15E5"/>
    <w:rsid w:val="009F387F"/>
    <w:rsid w:val="009F7EDB"/>
    <w:rsid w:val="00A17C3F"/>
    <w:rsid w:val="00A20555"/>
    <w:rsid w:val="00A25CF8"/>
    <w:rsid w:val="00A274ED"/>
    <w:rsid w:val="00A463EB"/>
    <w:rsid w:val="00A55D34"/>
    <w:rsid w:val="00A6231C"/>
    <w:rsid w:val="00A63985"/>
    <w:rsid w:val="00A82269"/>
    <w:rsid w:val="00A86F18"/>
    <w:rsid w:val="00A879D2"/>
    <w:rsid w:val="00A93D5E"/>
    <w:rsid w:val="00AA0DE2"/>
    <w:rsid w:val="00AB0D02"/>
    <w:rsid w:val="00AB34BD"/>
    <w:rsid w:val="00AD076A"/>
    <w:rsid w:val="00AD5A99"/>
    <w:rsid w:val="00AD684A"/>
    <w:rsid w:val="00AF67D1"/>
    <w:rsid w:val="00B129AF"/>
    <w:rsid w:val="00B12A3C"/>
    <w:rsid w:val="00B1587D"/>
    <w:rsid w:val="00B20EAB"/>
    <w:rsid w:val="00B21090"/>
    <w:rsid w:val="00B22A37"/>
    <w:rsid w:val="00B34A9D"/>
    <w:rsid w:val="00B35CBC"/>
    <w:rsid w:val="00B4535E"/>
    <w:rsid w:val="00B47551"/>
    <w:rsid w:val="00B619C5"/>
    <w:rsid w:val="00B61AE4"/>
    <w:rsid w:val="00B642ED"/>
    <w:rsid w:val="00B72711"/>
    <w:rsid w:val="00BA1909"/>
    <w:rsid w:val="00BA35EA"/>
    <w:rsid w:val="00BA72C3"/>
    <w:rsid w:val="00BB2A60"/>
    <w:rsid w:val="00BD7A1D"/>
    <w:rsid w:val="00BE0B4A"/>
    <w:rsid w:val="00BE50C4"/>
    <w:rsid w:val="00BE59BD"/>
    <w:rsid w:val="00BE7990"/>
    <w:rsid w:val="00BF0F37"/>
    <w:rsid w:val="00BF70AA"/>
    <w:rsid w:val="00C350CD"/>
    <w:rsid w:val="00C768B3"/>
    <w:rsid w:val="00C81C67"/>
    <w:rsid w:val="00C831D5"/>
    <w:rsid w:val="00C85DB9"/>
    <w:rsid w:val="00C86CE0"/>
    <w:rsid w:val="00CC13D6"/>
    <w:rsid w:val="00CC58B4"/>
    <w:rsid w:val="00CE4518"/>
    <w:rsid w:val="00CF0D4A"/>
    <w:rsid w:val="00D12D4B"/>
    <w:rsid w:val="00D135DB"/>
    <w:rsid w:val="00D13678"/>
    <w:rsid w:val="00D3229D"/>
    <w:rsid w:val="00D32AA4"/>
    <w:rsid w:val="00D363F7"/>
    <w:rsid w:val="00D41B6E"/>
    <w:rsid w:val="00D50522"/>
    <w:rsid w:val="00D55CB1"/>
    <w:rsid w:val="00D73201"/>
    <w:rsid w:val="00DC4F3E"/>
    <w:rsid w:val="00DD336F"/>
    <w:rsid w:val="00DD41D6"/>
    <w:rsid w:val="00DE12EE"/>
    <w:rsid w:val="00E11779"/>
    <w:rsid w:val="00E21E25"/>
    <w:rsid w:val="00E238E7"/>
    <w:rsid w:val="00E26FA4"/>
    <w:rsid w:val="00E31630"/>
    <w:rsid w:val="00E404EF"/>
    <w:rsid w:val="00E536E4"/>
    <w:rsid w:val="00E5718F"/>
    <w:rsid w:val="00E700E9"/>
    <w:rsid w:val="00E9696E"/>
    <w:rsid w:val="00EA3426"/>
    <w:rsid w:val="00EF0A2B"/>
    <w:rsid w:val="00EF5B3F"/>
    <w:rsid w:val="00F0332F"/>
    <w:rsid w:val="00F0368F"/>
    <w:rsid w:val="00F1094A"/>
    <w:rsid w:val="00F3061B"/>
    <w:rsid w:val="00F3290D"/>
    <w:rsid w:val="00F4425C"/>
    <w:rsid w:val="00F45FE5"/>
    <w:rsid w:val="00F5147C"/>
    <w:rsid w:val="00F7381E"/>
    <w:rsid w:val="00F73E6A"/>
    <w:rsid w:val="00F76A60"/>
    <w:rsid w:val="00F7762C"/>
    <w:rsid w:val="00F9285E"/>
    <w:rsid w:val="00F96EC0"/>
    <w:rsid w:val="00FC2629"/>
    <w:rsid w:val="00FD7C87"/>
    <w:rsid w:val="00FE54D0"/>
    <w:rsid w:val="00FF37DA"/>
    <w:rsid w:val="00FF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D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04"/>
    <w:rPr>
      <w:sz w:val="24"/>
      <w:szCs w:val="24"/>
    </w:rPr>
  </w:style>
  <w:style w:type="paragraph" w:styleId="1">
    <w:name w:val="heading 1"/>
    <w:basedOn w:val="a"/>
    <w:qFormat/>
    <w:rsid w:val="004E6111"/>
    <w:pPr>
      <w:spacing w:after="150"/>
      <w:outlineLvl w:val="0"/>
    </w:pPr>
    <w:rPr>
      <w:b/>
      <w:bCs/>
      <w:color w:val="000000"/>
      <w:kern w:val="36"/>
      <w:sz w:val="27"/>
      <w:szCs w:val="27"/>
    </w:rPr>
  </w:style>
  <w:style w:type="paragraph" w:styleId="2">
    <w:name w:val="heading 2"/>
    <w:basedOn w:val="a"/>
    <w:next w:val="a"/>
    <w:link w:val="20"/>
    <w:semiHidden/>
    <w:unhideWhenUsed/>
    <w:qFormat/>
    <w:rsid w:val="00097C2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36E4"/>
    <w:rPr>
      <w:rFonts w:ascii="Tahoma" w:hAnsi="Tahoma" w:cs="Tahoma"/>
      <w:sz w:val="16"/>
      <w:szCs w:val="16"/>
    </w:rPr>
  </w:style>
  <w:style w:type="paragraph" w:styleId="a4">
    <w:name w:val="header"/>
    <w:basedOn w:val="a"/>
    <w:rsid w:val="00BD7A1D"/>
    <w:pPr>
      <w:tabs>
        <w:tab w:val="center" w:pos="4677"/>
        <w:tab w:val="right" w:pos="9355"/>
      </w:tabs>
    </w:pPr>
  </w:style>
  <w:style w:type="character" w:styleId="a5">
    <w:name w:val="page number"/>
    <w:basedOn w:val="a0"/>
    <w:rsid w:val="00BD7A1D"/>
  </w:style>
  <w:style w:type="paragraph" w:customStyle="1" w:styleId="10">
    <w:name w:val="Заголовок1"/>
    <w:basedOn w:val="a"/>
    <w:next w:val="a6"/>
    <w:rsid w:val="007017CE"/>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rsid w:val="007017CE"/>
    <w:pPr>
      <w:suppressAutoHyphens/>
      <w:spacing w:after="120"/>
    </w:pPr>
    <w:rPr>
      <w:lang w:eastAsia="ar-SA"/>
    </w:rPr>
  </w:style>
  <w:style w:type="character" w:customStyle="1" w:styleId="a7">
    <w:name w:val="Основной текст Знак"/>
    <w:link w:val="a6"/>
    <w:rsid w:val="007017CE"/>
    <w:rPr>
      <w:sz w:val="24"/>
      <w:szCs w:val="24"/>
      <w:lang w:eastAsia="ar-SA"/>
    </w:rPr>
  </w:style>
  <w:style w:type="paragraph" w:styleId="a8">
    <w:name w:val="Title"/>
    <w:basedOn w:val="a"/>
    <w:next w:val="a9"/>
    <w:link w:val="aa"/>
    <w:qFormat/>
    <w:rsid w:val="007017CE"/>
    <w:pPr>
      <w:suppressAutoHyphens/>
      <w:jc w:val="center"/>
    </w:pPr>
    <w:rPr>
      <w:b/>
      <w:bCs/>
      <w:sz w:val="32"/>
      <w:lang w:eastAsia="ar-SA"/>
    </w:rPr>
  </w:style>
  <w:style w:type="character" w:customStyle="1" w:styleId="aa">
    <w:name w:val="Название Знак"/>
    <w:link w:val="a8"/>
    <w:rsid w:val="007017CE"/>
    <w:rPr>
      <w:b/>
      <w:bCs/>
      <w:sz w:val="32"/>
      <w:szCs w:val="24"/>
      <w:lang w:eastAsia="ar-SA"/>
    </w:rPr>
  </w:style>
  <w:style w:type="paragraph" w:styleId="a9">
    <w:name w:val="Subtitle"/>
    <w:basedOn w:val="a"/>
    <w:next w:val="a6"/>
    <w:link w:val="ab"/>
    <w:qFormat/>
    <w:rsid w:val="007017CE"/>
    <w:pPr>
      <w:suppressAutoHyphens/>
      <w:jc w:val="center"/>
    </w:pPr>
    <w:rPr>
      <w:b/>
      <w:bCs/>
      <w:sz w:val="28"/>
      <w:lang w:eastAsia="ar-SA"/>
    </w:rPr>
  </w:style>
  <w:style w:type="character" w:customStyle="1" w:styleId="ab">
    <w:name w:val="Подзаголовок Знак"/>
    <w:link w:val="a9"/>
    <w:rsid w:val="007017CE"/>
    <w:rPr>
      <w:b/>
      <w:bCs/>
      <w:sz w:val="28"/>
      <w:szCs w:val="24"/>
      <w:lang w:eastAsia="ar-SA"/>
    </w:rPr>
  </w:style>
  <w:style w:type="character" w:customStyle="1" w:styleId="20">
    <w:name w:val="Заголовок 2 Знак"/>
    <w:link w:val="2"/>
    <w:semiHidden/>
    <w:rsid w:val="00097C2A"/>
    <w:rPr>
      <w:rFonts w:ascii="Cambria" w:eastAsia="Times New Roman" w:hAnsi="Cambria" w:cs="Times New Roman"/>
      <w:b/>
      <w:bCs/>
      <w:i/>
      <w:iCs/>
      <w:sz w:val="28"/>
      <w:szCs w:val="28"/>
    </w:rPr>
  </w:style>
  <w:style w:type="paragraph" w:styleId="ac">
    <w:name w:val="footer"/>
    <w:basedOn w:val="a"/>
    <w:link w:val="ad"/>
    <w:rsid w:val="00097C2A"/>
    <w:pPr>
      <w:tabs>
        <w:tab w:val="center" w:pos="4677"/>
        <w:tab w:val="right" w:pos="9355"/>
      </w:tabs>
    </w:pPr>
  </w:style>
  <w:style w:type="character" w:customStyle="1" w:styleId="ad">
    <w:name w:val="Нижний колонтитул Знак"/>
    <w:link w:val="ac"/>
    <w:rsid w:val="00097C2A"/>
    <w:rPr>
      <w:sz w:val="24"/>
      <w:szCs w:val="24"/>
    </w:rPr>
  </w:style>
  <w:style w:type="character" w:styleId="ae">
    <w:name w:val="Strong"/>
    <w:uiPriority w:val="22"/>
    <w:qFormat/>
    <w:rsid w:val="00745799"/>
    <w:rPr>
      <w:b/>
      <w:bCs/>
    </w:rPr>
  </w:style>
  <w:style w:type="paragraph" w:styleId="af">
    <w:name w:val="No Spacing"/>
    <w:link w:val="af0"/>
    <w:uiPriority w:val="1"/>
    <w:qFormat/>
    <w:rsid w:val="00DE12EE"/>
    <w:rPr>
      <w:rFonts w:ascii="Calibri" w:hAnsi="Calibri"/>
      <w:sz w:val="22"/>
      <w:szCs w:val="22"/>
    </w:rPr>
  </w:style>
  <w:style w:type="paragraph" w:customStyle="1" w:styleId="11">
    <w:name w:val="Без интервала1"/>
    <w:rsid w:val="008C79D2"/>
    <w:rPr>
      <w:rFonts w:ascii="Calibri" w:hAnsi="Calibri"/>
      <w:sz w:val="22"/>
      <w:szCs w:val="22"/>
      <w:lang w:eastAsia="en-US"/>
    </w:rPr>
  </w:style>
  <w:style w:type="paragraph" w:customStyle="1" w:styleId="ConsNormal">
    <w:name w:val="ConsNormal"/>
    <w:rsid w:val="00F7762C"/>
    <w:pPr>
      <w:widowControl w:val="0"/>
      <w:autoSpaceDE w:val="0"/>
      <w:autoSpaceDN w:val="0"/>
      <w:adjustRightInd w:val="0"/>
      <w:ind w:right="19772" w:firstLine="720"/>
    </w:pPr>
    <w:rPr>
      <w:rFonts w:ascii="Arial" w:hAnsi="Arial" w:cs="Arial"/>
      <w:sz w:val="28"/>
      <w:szCs w:val="28"/>
    </w:rPr>
  </w:style>
  <w:style w:type="character" w:styleId="af1">
    <w:name w:val="Hyperlink"/>
    <w:basedOn w:val="a0"/>
    <w:unhideWhenUsed/>
    <w:rsid w:val="00E9696E"/>
    <w:rPr>
      <w:color w:val="0000FF" w:themeColor="hyperlink"/>
      <w:u w:val="single"/>
    </w:rPr>
  </w:style>
  <w:style w:type="character" w:customStyle="1" w:styleId="UnresolvedMention">
    <w:name w:val="Unresolved Mention"/>
    <w:basedOn w:val="a0"/>
    <w:uiPriority w:val="99"/>
    <w:semiHidden/>
    <w:unhideWhenUsed/>
    <w:rsid w:val="00E9696E"/>
    <w:rPr>
      <w:color w:val="605E5C"/>
      <w:shd w:val="clear" w:color="auto" w:fill="E1DFDD"/>
    </w:rPr>
  </w:style>
  <w:style w:type="character" w:customStyle="1" w:styleId="af0">
    <w:name w:val="Без интервала Знак"/>
    <w:link w:val="af"/>
    <w:uiPriority w:val="1"/>
    <w:locked/>
    <w:rsid w:val="002640B0"/>
    <w:rPr>
      <w:rFonts w:ascii="Calibri" w:hAnsi="Calibri"/>
      <w:sz w:val="22"/>
      <w:szCs w:val="22"/>
    </w:rPr>
  </w:style>
  <w:style w:type="paragraph" w:customStyle="1" w:styleId="ConsPlusNormal">
    <w:name w:val="ConsPlusNormal"/>
    <w:rsid w:val="002640B0"/>
    <w:pPr>
      <w:autoSpaceDE w:val="0"/>
      <w:autoSpaceDN w:val="0"/>
      <w:adjustRightInd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04"/>
    <w:rPr>
      <w:sz w:val="24"/>
      <w:szCs w:val="24"/>
    </w:rPr>
  </w:style>
  <w:style w:type="paragraph" w:styleId="1">
    <w:name w:val="heading 1"/>
    <w:basedOn w:val="a"/>
    <w:qFormat/>
    <w:rsid w:val="004E6111"/>
    <w:pPr>
      <w:spacing w:after="150"/>
      <w:outlineLvl w:val="0"/>
    </w:pPr>
    <w:rPr>
      <w:b/>
      <w:bCs/>
      <w:color w:val="000000"/>
      <w:kern w:val="36"/>
      <w:sz w:val="27"/>
      <w:szCs w:val="27"/>
    </w:rPr>
  </w:style>
  <w:style w:type="paragraph" w:styleId="2">
    <w:name w:val="heading 2"/>
    <w:basedOn w:val="a"/>
    <w:next w:val="a"/>
    <w:link w:val="20"/>
    <w:semiHidden/>
    <w:unhideWhenUsed/>
    <w:qFormat/>
    <w:rsid w:val="00097C2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36E4"/>
    <w:rPr>
      <w:rFonts w:ascii="Tahoma" w:hAnsi="Tahoma" w:cs="Tahoma"/>
      <w:sz w:val="16"/>
      <w:szCs w:val="16"/>
    </w:rPr>
  </w:style>
  <w:style w:type="paragraph" w:styleId="a4">
    <w:name w:val="header"/>
    <w:basedOn w:val="a"/>
    <w:rsid w:val="00BD7A1D"/>
    <w:pPr>
      <w:tabs>
        <w:tab w:val="center" w:pos="4677"/>
        <w:tab w:val="right" w:pos="9355"/>
      </w:tabs>
    </w:pPr>
  </w:style>
  <w:style w:type="character" w:styleId="a5">
    <w:name w:val="page number"/>
    <w:basedOn w:val="a0"/>
    <w:rsid w:val="00BD7A1D"/>
  </w:style>
  <w:style w:type="paragraph" w:customStyle="1" w:styleId="10">
    <w:name w:val="Заголовок1"/>
    <w:basedOn w:val="a"/>
    <w:next w:val="a6"/>
    <w:rsid w:val="007017CE"/>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rsid w:val="007017CE"/>
    <w:pPr>
      <w:suppressAutoHyphens/>
      <w:spacing w:after="120"/>
    </w:pPr>
    <w:rPr>
      <w:lang w:eastAsia="ar-SA"/>
    </w:rPr>
  </w:style>
  <w:style w:type="character" w:customStyle="1" w:styleId="a7">
    <w:name w:val="Основной текст Знак"/>
    <w:link w:val="a6"/>
    <w:rsid w:val="007017CE"/>
    <w:rPr>
      <w:sz w:val="24"/>
      <w:szCs w:val="24"/>
      <w:lang w:eastAsia="ar-SA"/>
    </w:rPr>
  </w:style>
  <w:style w:type="paragraph" w:styleId="a8">
    <w:name w:val="Title"/>
    <w:basedOn w:val="a"/>
    <w:next w:val="a9"/>
    <w:link w:val="aa"/>
    <w:qFormat/>
    <w:rsid w:val="007017CE"/>
    <w:pPr>
      <w:suppressAutoHyphens/>
      <w:jc w:val="center"/>
    </w:pPr>
    <w:rPr>
      <w:b/>
      <w:bCs/>
      <w:sz w:val="32"/>
      <w:lang w:eastAsia="ar-SA"/>
    </w:rPr>
  </w:style>
  <w:style w:type="character" w:customStyle="1" w:styleId="aa">
    <w:name w:val="Название Знак"/>
    <w:link w:val="a8"/>
    <w:rsid w:val="007017CE"/>
    <w:rPr>
      <w:b/>
      <w:bCs/>
      <w:sz w:val="32"/>
      <w:szCs w:val="24"/>
      <w:lang w:eastAsia="ar-SA"/>
    </w:rPr>
  </w:style>
  <w:style w:type="paragraph" w:styleId="a9">
    <w:name w:val="Subtitle"/>
    <w:basedOn w:val="a"/>
    <w:next w:val="a6"/>
    <w:link w:val="ab"/>
    <w:qFormat/>
    <w:rsid w:val="007017CE"/>
    <w:pPr>
      <w:suppressAutoHyphens/>
      <w:jc w:val="center"/>
    </w:pPr>
    <w:rPr>
      <w:b/>
      <w:bCs/>
      <w:sz w:val="28"/>
      <w:lang w:eastAsia="ar-SA"/>
    </w:rPr>
  </w:style>
  <w:style w:type="character" w:customStyle="1" w:styleId="ab">
    <w:name w:val="Подзаголовок Знак"/>
    <w:link w:val="a9"/>
    <w:rsid w:val="007017CE"/>
    <w:rPr>
      <w:b/>
      <w:bCs/>
      <w:sz w:val="28"/>
      <w:szCs w:val="24"/>
      <w:lang w:eastAsia="ar-SA"/>
    </w:rPr>
  </w:style>
  <w:style w:type="character" w:customStyle="1" w:styleId="20">
    <w:name w:val="Заголовок 2 Знак"/>
    <w:link w:val="2"/>
    <w:semiHidden/>
    <w:rsid w:val="00097C2A"/>
    <w:rPr>
      <w:rFonts w:ascii="Cambria" w:eastAsia="Times New Roman" w:hAnsi="Cambria" w:cs="Times New Roman"/>
      <w:b/>
      <w:bCs/>
      <w:i/>
      <w:iCs/>
      <w:sz w:val="28"/>
      <w:szCs w:val="28"/>
    </w:rPr>
  </w:style>
  <w:style w:type="paragraph" w:styleId="ac">
    <w:name w:val="footer"/>
    <w:basedOn w:val="a"/>
    <w:link w:val="ad"/>
    <w:rsid w:val="00097C2A"/>
    <w:pPr>
      <w:tabs>
        <w:tab w:val="center" w:pos="4677"/>
        <w:tab w:val="right" w:pos="9355"/>
      </w:tabs>
    </w:pPr>
  </w:style>
  <w:style w:type="character" w:customStyle="1" w:styleId="ad">
    <w:name w:val="Нижний колонтитул Знак"/>
    <w:link w:val="ac"/>
    <w:rsid w:val="00097C2A"/>
    <w:rPr>
      <w:sz w:val="24"/>
      <w:szCs w:val="24"/>
    </w:rPr>
  </w:style>
  <w:style w:type="character" w:styleId="ae">
    <w:name w:val="Strong"/>
    <w:uiPriority w:val="22"/>
    <w:qFormat/>
    <w:rsid w:val="00745799"/>
    <w:rPr>
      <w:b/>
      <w:bCs/>
    </w:rPr>
  </w:style>
  <w:style w:type="paragraph" w:styleId="af">
    <w:name w:val="No Spacing"/>
    <w:link w:val="af0"/>
    <w:uiPriority w:val="1"/>
    <w:qFormat/>
    <w:rsid w:val="00DE12EE"/>
    <w:rPr>
      <w:rFonts w:ascii="Calibri" w:hAnsi="Calibri"/>
      <w:sz w:val="22"/>
      <w:szCs w:val="22"/>
    </w:rPr>
  </w:style>
  <w:style w:type="paragraph" w:customStyle="1" w:styleId="11">
    <w:name w:val="Без интервала1"/>
    <w:rsid w:val="008C79D2"/>
    <w:rPr>
      <w:rFonts w:ascii="Calibri" w:hAnsi="Calibri"/>
      <w:sz w:val="22"/>
      <w:szCs w:val="22"/>
      <w:lang w:eastAsia="en-US"/>
    </w:rPr>
  </w:style>
  <w:style w:type="paragraph" w:customStyle="1" w:styleId="ConsNormal">
    <w:name w:val="ConsNormal"/>
    <w:rsid w:val="00F7762C"/>
    <w:pPr>
      <w:widowControl w:val="0"/>
      <w:autoSpaceDE w:val="0"/>
      <w:autoSpaceDN w:val="0"/>
      <w:adjustRightInd w:val="0"/>
      <w:ind w:right="19772" w:firstLine="720"/>
    </w:pPr>
    <w:rPr>
      <w:rFonts w:ascii="Arial" w:hAnsi="Arial" w:cs="Arial"/>
      <w:sz w:val="28"/>
      <w:szCs w:val="28"/>
    </w:rPr>
  </w:style>
  <w:style w:type="character" w:styleId="af1">
    <w:name w:val="Hyperlink"/>
    <w:basedOn w:val="a0"/>
    <w:unhideWhenUsed/>
    <w:rsid w:val="00E9696E"/>
    <w:rPr>
      <w:color w:val="0000FF" w:themeColor="hyperlink"/>
      <w:u w:val="single"/>
    </w:rPr>
  </w:style>
  <w:style w:type="character" w:customStyle="1" w:styleId="UnresolvedMention">
    <w:name w:val="Unresolved Mention"/>
    <w:basedOn w:val="a0"/>
    <w:uiPriority w:val="99"/>
    <w:semiHidden/>
    <w:unhideWhenUsed/>
    <w:rsid w:val="00E9696E"/>
    <w:rPr>
      <w:color w:val="605E5C"/>
      <w:shd w:val="clear" w:color="auto" w:fill="E1DFDD"/>
    </w:rPr>
  </w:style>
  <w:style w:type="character" w:customStyle="1" w:styleId="af0">
    <w:name w:val="Без интервала Знак"/>
    <w:link w:val="af"/>
    <w:uiPriority w:val="1"/>
    <w:locked/>
    <w:rsid w:val="002640B0"/>
    <w:rPr>
      <w:rFonts w:ascii="Calibri" w:hAnsi="Calibri"/>
      <w:sz w:val="22"/>
      <w:szCs w:val="22"/>
    </w:rPr>
  </w:style>
  <w:style w:type="paragraph" w:customStyle="1" w:styleId="ConsPlusNormal">
    <w:name w:val="ConsPlusNormal"/>
    <w:rsid w:val="002640B0"/>
    <w:pPr>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54359">
      <w:bodyDiv w:val="1"/>
      <w:marLeft w:val="0"/>
      <w:marRight w:val="0"/>
      <w:marTop w:val="0"/>
      <w:marBottom w:val="0"/>
      <w:divBdr>
        <w:top w:val="none" w:sz="0" w:space="0" w:color="auto"/>
        <w:left w:val="none" w:sz="0" w:space="0" w:color="auto"/>
        <w:bottom w:val="none" w:sz="0" w:space="0" w:color="auto"/>
        <w:right w:val="none" w:sz="0" w:space="0" w:color="auto"/>
      </w:divBdr>
    </w:div>
    <w:div w:id="1119645132">
      <w:bodyDiv w:val="1"/>
      <w:marLeft w:val="0"/>
      <w:marRight w:val="0"/>
      <w:marTop w:val="0"/>
      <w:marBottom w:val="0"/>
      <w:divBdr>
        <w:top w:val="none" w:sz="0" w:space="0" w:color="auto"/>
        <w:left w:val="none" w:sz="0" w:space="0" w:color="auto"/>
        <w:bottom w:val="none" w:sz="0" w:space="0" w:color="auto"/>
        <w:right w:val="none" w:sz="0" w:space="0" w:color="auto"/>
      </w:divBdr>
    </w:div>
    <w:div w:id="184956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1056;&#1072;&#1073;&#1086;&#1095;&#1080;&#1081;%20&#1089;&#1090;&#1086;&#1083;\&#1064;&#1072;&#1073;&#1083;&#1086;&#1085;&#1099;\&#1056;&#1040;&#1057;&#1055;&#1054;&#1056;&#1071;&#1046;&#1045;&#1053;&#1048;&#1045;%202010&#1075;&#1086;&#107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BC467-C0D7-4D2F-AAE4-BF8E4DE8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2010год.dot</Template>
  <TotalTime>82</TotalTime>
  <Pages>1</Pages>
  <Words>2885</Words>
  <Characters>16451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Microsoft</Company>
  <LinksUpToDate>false</LinksUpToDate>
  <CharactersWithSpaces>19298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SamLab.ws</dc:creator>
  <cp:lastModifiedBy>User</cp:lastModifiedBy>
  <cp:revision>25</cp:revision>
  <cp:lastPrinted>2019-05-30T05:47:00Z</cp:lastPrinted>
  <dcterms:created xsi:type="dcterms:W3CDTF">2023-01-19T16:57:00Z</dcterms:created>
  <dcterms:modified xsi:type="dcterms:W3CDTF">2026-04-30T10:16:00Z</dcterms:modified>
</cp:coreProperties>
</file>